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EA5E4" w14:textId="49B3066A" w:rsidR="00143AAE" w:rsidRPr="006202F7" w:rsidRDefault="00B11820" w:rsidP="00AE4E9A">
      <w:pPr>
        <w:ind w:left="-567"/>
        <w:jc w:val="right"/>
        <w:rPr>
          <w:rFonts w:ascii="Times New Roman" w:hAnsi="Times New Roman"/>
          <w:sz w:val="22"/>
          <w:szCs w:val="22"/>
        </w:rPr>
      </w:pPr>
      <w:r w:rsidRPr="006202F7">
        <w:rPr>
          <w:rFonts w:ascii="Times New Roman" w:hAnsi="Times New Roman"/>
          <w:sz w:val="22"/>
          <w:szCs w:val="22"/>
        </w:rPr>
        <w:t>Załącznik nr 5.1</w:t>
      </w:r>
      <w:r w:rsidR="007F4C67" w:rsidRPr="006202F7">
        <w:rPr>
          <w:rFonts w:ascii="Times New Roman" w:hAnsi="Times New Roman"/>
          <w:sz w:val="22"/>
          <w:szCs w:val="22"/>
        </w:rPr>
        <w:t>b</w:t>
      </w:r>
      <w:r w:rsidRPr="006202F7">
        <w:rPr>
          <w:rFonts w:ascii="Times New Roman" w:hAnsi="Times New Roman"/>
          <w:sz w:val="22"/>
          <w:szCs w:val="22"/>
        </w:rPr>
        <w:t xml:space="preserve"> do Instrukcji stanowiącej Załącznik nr 1 do Regulaminu wyboru projektów przyjętego uchwałą nr</w:t>
      </w:r>
      <w:r w:rsidR="006C3567">
        <w:rPr>
          <w:rFonts w:ascii="Times New Roman" w:hAnsi="Times New Roman"/>
          <w:sz w:val="22"/>
          <w:szCs w:val="22"/>
        </w:rPr>
        <w:t xml:space="preserve"> 1073/213/26</w:t>
      </w:r>
      <w:r w:rsidR="00AE4E9A" w:rsidRPr="006202F7">
        <w:rPr>
          <w:rFonts w:ascii="Times New Roman" w:hAnsi="Times New Roman"/>
          <w:sz w:val="22"/>
          <w:szCs w:val="22"/>
        </w:rPr>
        <w:t xml:space="preserve"> </w:t>
      </w:r>
      <w:r w:rsidRPr="006202F7">
        <w:rPr>
          <w:rFonts w:ascii="Times New Roman" w:hAnsi="Times New Roman"/>
          <w:sz w:val="22"/>
          <w:szCs w:val="22"/>
        </w:rPr>
        <w:t>Zarządu Województwa Pomorskiego z dnia</w:t>
      </w:r>
      <w:r w:rsidR="006C3567">
        <w:rPr>
          <w:rFonts w:ascii="Times New Roman" w:hAnsi="Times New Roman"/>
          <w:sz w:val="22"/>
          <w:szCs w:val="22"/>
        </w:rPr>
        <w:t xml:space="preserve"> 11 sierpnia 2026</w:t>
      </w:r>
      <w:r w:rsidR="00AE4E9A" w:rsidRPr="006202F7">
        <w:rPr>
          <w:rFonts w:ascii="Times New Roman" w:hAnsi="Times New Roman"/>
          <w:sz w:val="22"/>
          <w:szCs w:val="22"/>
        </w:rPr>
        <w:t xml:space="preserve"> </w:t>
      </w:r>
      <w:r w:rsidRPr="006202F7">
        <w:rPr>
          <w:rFonts w:ascii="Times New Roman" w:hAnsi="Times New Roman"/>
          <w:sz w:val="22"/>
          <w:szCs w:val="22"/>
        </w:rPr>
        <w:t>r.</w:t>
      </w:r>
    </w:p>
    <w:tbl>
      <w:tblPr>
        <w:tblStyle w:val="Tabela-Siatka"/>
        <w:tblW w:w="1006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C2685C" w:rsidRPr="00D929EC" w14:paraId="2D006499" w14:textId="77777777" w:rsidTr="00C51261">
        <w:trPr>
          <w:trHeight w:val="307"/>
        </w:trPr>
        <w:tc>
          <w:tcPr>
            <w:tcW w:w="10060" w:type="dxa"/>
            <w:gridSpan w:val="13"/>
            <w:shd w:val="clear" w:color="auto" w:fill="D9D9D9"/>
            <w:noWrap/>
            <w:vAlign w:val="center"/>
            <w:hideMark/>
          </w:tcPr>
          <w:p w14:paraId="085E8426" w14:textId="77777777" w:rsidR="00C2685C" w:rsidRPr="00D929EC" w:rsidRDefault="00C2685C" w:rsidP="009A32D2">
            <w:pPr>
              <w:spacing w:before="120" w:after="120"/>
              <w:rPr>
                <w:rFonts w:ascii="Times New Roman" w:hAnsi="Times New Roman"/>
                <w:b/>
                <w:bCs/>
              </w:rPr>
            </w:pPr>
            <w:r w:rsidRPr="00D929EC">
              <w:rPr>
                <w:rFonts w:ascii="Times New Roman" w:hAnsi="Times New Roman"/>
                <w:b/>
                <w:bCs/>
              </w:rPr>
              <w:t xml:space="preserve">Formularz informacji przedstawianych przy ubieganiu się o pomoc </w:t>
            </w:r>
            <w:r w:rsidRPr="00D929EC">
              <w:rPr>
                <w:rFonts w:ascii="Times New Roman" w:hAnsi="Times New Roman"/>
                <w:b/>
                <w:bCs/>
                <w:i/>
              </w:rPr>
              <w:t>de minimis</w:t>
            </w:r>
          </w:p>
        </w:tc>
      </w:tr>
      <w:tr w:rsidR="00C2685C" w:rsidRPr="00D929EC" w14:paraId="7D4543E4" w14:textId="77777777" w:rsidTr="00C51261">
        <w:trPr>
          <w:trHeight w:val="307"/>
        </w:trPr>
        <w:tc>
          <w:tcPr>
            <w:tcW w:w="10060" w:type="dxa"/>
            <w:gridSpan w:val="13"/>
            <w:shd w:val="clear" w:color="auto" w:fill="F2F2F2"/>
            <w:noWrap/>
          </w:tcPr>
          <w:p w14:paraId="031FFD4E" w14:textId="77777777" w:rsidR="00C2685C" w:rsidRPr="00D929EC" w:rsidRDefault="00C2685C" w:rsidP="003E151C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929E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Stosuje się do pomocy </w:t>
            </w:r>
            <w:r w:rsidRPr="00D929EC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de minimis</w:t>
            </w:r>
            <w:r w:rsidRPr="00D929E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Pr="00D929EC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de minimis</w:t>
            </w:r>
            <w:r w:rsidRPr="00D929E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(Dz. Urz. UE L 2023/2831 z 15.12.2023)</w:t>
            </w:r>
          </w:p>
        </w:tc>
      </w:tr>
      <w:tr w:rsidR="00C2685C" w:rsidRPr="00D929EC" w14:paraId="76F36BD4" w14:textId="77777777" w:rsidTr="00C51261">
        <w:trPr>
          <w:trHeight w:val="395"/>
        </w:trPr>
        <w:tc>
          <w:tcPr>
            <w:tcW w:w="5057" w:type="dxa"/>
            <w:gridSpan w:val="6"/>
            <w:shd w:val="clear" w:color="auto" w:fill="D9D9D9"/>
            <w:noWrap/>
            <w:hideMark/>
          </w:tcPr>
          <w:p w14:paraId="654A88A0" w14:textId="77777777" w:rsidR="00C2685C" w:rsidRPr="00D929EC" w:rsidRDefault="00C2685C" w:rsidP="003E151C">
            <w:pP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D929E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A. Informacje dotyczące podmiotu, któremu ma być udzielona pomoc </w:t>
            </w:r>
            <w:r w:rsidRPr="00D929EC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de minimis</w:t>
            </w:r>
            <w:r w:rsidRPr="00D929EC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endnoteReference w:id="1"/>
            </w:r>
            <w:r w:rsidRPr="00D929EC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/>
          </w:tcPr>
          <w:p w14:paraId="77684A33" w14:textId="77777777" w:rsidR="00C2685C" w:rsidRPr="00D929EC" w:rsidRDefault="00C2685C" w:rsidP="003E151C">
            <w:pPr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D929E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A1. Informacje dotyczące wnioskodawcy niebędącego podmiotem, któremu ma być udzielona pomoc </w:t>
            </w:r>
            <w:r w:rsidRPr="00D929EC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de minimis</w:t>
            </w:r>
            <w:r w:rsidRPr="00D929EC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endnoteReference w:id="2"/>
            </w:r>
            <w:r w:rsidRPr="00D929EC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  <w:tr w:rsidR="00C2685C" w:rsidRPr="00D929EC" w14:paraId="1A505C68" w14:textId="77777777" w:rsidTr="00C51261">
        <w:trPr>
          <w:trHeight w:val="307"/>
        </w:trPr>
        <w:tc>
          <w:tcPr>
            <w:tcW w:w="5057" w:type="dxa"/>
            <w:gridSpan w:val="6"/>
            <w:shd w:val="clear" w:color="auto" w:fill="F2F2F2"/>
            <w:noWrap/>
            <w:hideMark/>
          </w:tcPr>
          <w:p w14:paraId="737C9408" w14:textId="77777777" w:rsidR="00C2685C" w:rsidRPr="00D929EC" w:rsidRDefault="00C2685C" w:rsidP="003E151C">
            <w:pPr>
              <w:numPr>
                <w:ilvl w:val="0"/>
                <w:numId w:val="5"/>
              </w:numPr>
              <w:ind w:left="306" w:hanging="306"/>
              <w:contextualSpacing/>
              <w:rPr>
                <w:rFonts w:ascii="Times New Roman" w:hAnsi="Times New Roman"/>
                <w:iCs/>
                <w:sz w:val="22"/>
                <w:szCs w:val="22"/>
              </w:rPr>
            </w:pPr>
            <w:r w:rsidRPr="00D929EC">
              <w:rPr>
                <w:rFonts w:ascii="Times New Roman" w:hAnsi="Times New Roman"/>
                <w:iCs/>
                <w:sz w:val="22"/>
                <w:szCs w:val="22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/>
          </w:tcPr>
          <w:p w14:paraId="0D47E607" w14:textId="77777777" w:rsidR="00C2685C" w:rsidRPr="00D929EC" w:rsidRDefault="00C2685C" w:rsidP="003E151C">
            <w:pPr>
              <w:rPr>
                <w:rFonts w:ascii="Times New Roman" w:hAnsi="Times New Roman"/>
                <w:iCs/>
                <w:sz w:val="22"/>
                <w:szCs w:val="22"/>
                <w:vertAlign w:val="superscript"/>
              </w:rPr>
            </w:pPr>
            <w:r w:rsidRPr="00D929EC">
              <w:rPr>
                <w:rFonts w:ascii="Times New Roman" w:hAnsi="Times New Roman"/>
                <w:iCs/>
                <w:sz w:val="22"/>
                <w:szCs w:val="22"/>
              </w:rPr>
              <w:t>1a. Identyfikator podatkowy NIP wnioskodawcy</w:t>
            </w:r>
            <w:r w:rsidRPr="00D929EC">
              <w:rPr>
                <w:rFonts w:ascii="Times New Roman" w:hAnsi="Times New Roman"/>
                <w:iCs/>
                <w:sz w:val="22"/>
                <w:szCs w:val="22"/>
                <w:vertAlign w:val="superscript"/>
              </w:rPr>
              <w:endnoteReference w:id="3"/>
            </w:r>
            <w:r w:rsidRPr="00D929EC">
              <w:rPr>
                <w:rFonts w:ascii="Times New Roman" w:hAnsi="Times New Roman"/>
                <w:iCs/>
                <w:sz w:val="22"/>
                <w:szCs w:val="22"/>
                <w:vertAlign w:val="superscript"/>
              </w:rPr>
              <w:t>)</w:t>
            </w:r>
          </w:p>
        </w:tc>
      </w:tr>
      <w:tr w:rsidR="00C2685C" w:rsidRPr="00D929EC" w14:paraId="5D51B7E0" w14:textId="77777777" w:rsidTr="00C51261">
        <w:trPr>
          <w:trHeight w:val="771"/>
        </w:trPr>
        <w:tc>
          <w:tcPr>
            <w:tcW w:w="5057" w:type="dxa"/>
            <w:gridSpan w:val="6"/>
            <w:hideMark/>
          </w:tcPr>
          <w:p w14:paraId="17F5CEA9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C2685C" w:rsidRPr="00D929EC" w14:paraId="24693A72" w14:textId="77777777" w:rsidTr="00EC35E7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C05EACE" w14:textId="77777777" w:rsidR="00C2685C" w:rsidRPr="00D929EC" w:rsidRDefault="00C2685C" w:rsidP="003E151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1A0DD0A2" w14:textId="77777777" w:rsidR="00C2685C" w:rsidRPr="00D929EC" w:rsidRDefault="00C2685C" w:rsidP="003E151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1F098AA1" w14:textId="77777777" w:rsidR="00C2685C" w:rsidRPr="00D929EC" w:rsidRDefault="00C2685C" w:rsidP="003E151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C1809AB" w14:textId="77777777" w:rsidR="00C2685C" w:rsidRPr="00D929EC" w:rsidRDefault="00C2685C" w:rsidP="003E151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5137D464" w14:textId="77777777" w:rsidR="00C2685C" w:rsidRPr="00D929EC" w:rsidRDefault="00C2685C" w:rsidP="003E151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65DBD00D" w14:textId="77777777" w:rsidR="00C2685C" w:rsidRPr="00D929EC" w:rsidRDefault="00C2685C" w:rsidP="003E151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3CC966C1" w14:textId="77777777" w:rsidR="00C2685C" w:rsidRPr="00D929EC" w:rsidRDefault="00C2685C" w:rsidP="003E151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1577C066" w14:textId="77777777" w:rsidR="00C2685C" w:rsidRPr="00D929EC" w:rsidRDefault="00C2685C" w:rsidP="003E151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2E1CCB11" w14:textId="77777777" w:rsidR="00C2685C" w:rsidRPr="00D929EC" w:rsidRDefault="00C2685C" w:rsidP="003E151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21A725FE" w14:textId="77777777" w:rsidR="00C2685C" w:rsidRPr="00D929EC" w:rsidRDefault="00C2685C" w:rsidP="003E151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73F3F197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0882750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003" w:type="dxa"/>
            <w:gridSpan w:val="7"/>
          </w:tcPr>
          <w:p w14:paraId="325912D6" w14:textId="77777777" w:rsidR="00C2685C" w:rsidRPr="00D929EC" w:rsidRDefault="00C2685C" w:rsidP="003E151C">
            <w:pPr>
              <w:spacing w:line="259" w:lineRule="auto"/>
              <w:rPr>
                <w:rFonts w:ascii="Times New Roman" w:hAnsi="Times New Roman"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C2685C" w:rsidRPr="00D929EC" w14:paraId="50C97172" w14:textId="77777777" w:rsidTr="00EC35E7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1E346F71" w14:textId="77777777" w:rsidR="00C2685C" w:rsidRPr="00D929EC" w:rsidRDefault="00C2685C" w:rsidP="003E151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5CA3F167" w14:textId="77777777" w:rsidR="00C2685C" w:rsidRPr="00D929EC" w:rsidRDefault="00C2685C" w:rsidP="003E151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1870F4D5" w14:textId="77777777" w:rsidR="00C2685C" w:rsidRPr="00D929EC" w:rsidRDefault="00C2685C" w:rsidP="003E151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06D3EE2" w14:textId="77777777" w:rsidR="00C2685C" w:rsidRPr="00D929EC" w:rsidRDefault="00C2685C" w:rsidP="003E151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3A124416" w14:textId="77777777" w:rsidR="00C2685C" w:rsidRPr="00D929EC" w:rsidRDefault="00C2685C" w:rsidP="003E151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69CACD9E" w14:textId="77777777" w:rsidR="00C2685C" w:rsidRPr="00D929EC" w:rsidRDefault="00C2685C" w:rsidP="003E151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243F0722" w14:textId="77777777" w:rsidR="00C2685C" w:rsidRPr="00D929EC" w:rsidRDefault="00C2685C" w:rsidP="003E151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210169F0" w14:textId="77777777" w:rsidR="00C2685C" w:rsidRPr="00D929EC" w:rsidRDefault="00C2685C" w:rsidP="003E151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E49D3B5" w14:textId="77777777" w:rsidR="00C2685C" w:rsidRPr="00D929EC" w:rsidRDefault="00C2685C" w:rsidP="003E151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014BB773" w14:textId="77777777" w:rsidR="00C2685C" w:rsidRPr="00D929EC" w:rsidRDefault="00C2685C" w:rsidP="003E151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5B1204DF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2685C" w:rsidRPr="00D929EC" w14:paraId="69FE1538" w14:textId="77777777" w:rsidTr="00C51261">
        <w:trPr>
          <w:trHeight w:val="307"/>
        </w:trPr>
        <w:tc>
          <w:tcPr>
            <w:tcW w:w="5057" w:type="dxa"/>
            <w:gridSpan w:val="6"/>
            <w:shd w:val="clear" w:color="auto" w:fill="F2F2F2"/>
            <w:noWrap/>
            <w:hideMark/>
          </w:tcPr>
          <w:p w14:paraId="2307F68D" w14:textId="77777777" w:rsidR="00C2685C" w:rsidRPr="00D929EC" w:rsidRDefault="00C2685C" w:rsidP="003E151C">
            <w:pPr>
              <w:numPr>
                <w:ilvl w:val="0"/>
                <w:numId w:val="5"/>
              </w:numPr>
              <w:ind w:left="306" w:hanging="306"/>
              <w:contextualSpacing/>
              <w:rPr>
                <w:rFonts w:ascii="Times New Roman" w:hAnsi="Times New Roman"/>
                <w:iCs/>
                <w:sz w:val="22"/>
                <w:szCs w:val="22"/>
              </w:rPr>
            </w:pPr>
            <w:r w:rsidRPr="00D929EC">
              <w:rPr>
                <w:rFonts w:ascii="Times New Roman" w:hAnsi="Times New Roman"/>
                <w:iCs/>
                <w:sz w:val="22"/>
                <w:szCs w:val="22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/>
          </w:tcPr>
          <w:p w14:paraId="038A4177" w14:textId="77777777" w:rsidR="00C2685C" w:rsidRPr="00D929EC" w:rsidRDefault="00C2685C" w:rsidP="003E151C">
            <w:pPr>
              <w:rPr>
                <w:rFonts w:ascii="Times New Roman" w:hAnsi="Times New Roman"/>
                <w:iCs/>
                <w:sz w:val="22"/>
                <w:szCs w:val="22"/>
              </w:rPr>
            </w:pPr>
            <w:r w:rsidRPr="00D929EC">
              <w:rPr>
                <w:rFonts w:ascii="Times New Roman" w:hAnsi="Times New Roman"/>
                <w:iCs/>
                <w:sz w:val="22"/>
                <w:szCs w:val="22"/>
              </w:rPr>
              <w:t>2a. Imię i nazwisko albo nazwa wnioskodawcy</w:t>
            </w:r>
          </w:p>
        </w:tc>
      </w:tr>
      <w:tr w:rsidR="00C2685C" w:rsidRPr="00D929EC" w14:paraId="30337387" w14:textId="77777777" w:rsidTr="00C51261">
        <w:trPr>
          <w:trHeight w:val="398"/>
        </w:trPr>
        <w:tc>
          <w:tcPr>
            <w:tcW w:w="5057" w:type="dxa"/>
            <w:gridSpan w:val="6"/>
          </w:tcPr>
          <w:p w14:paraId="5380FEE0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003" w:type="dxa"/>
            <w:gridSpan w:val="7"/>
          </w:tcPr>
          <w:p w14:paraId="16BEC90B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2685C" w:rsidRPr="00D929EC" w14:paraId="117BA4F2" w14:textId="77777777" w:rsidTr="00C51261">
        <w:trPr>
          <w:trHeight w:val="400"/>
        </w:trPr>
        <w:tc>
          <w:tcPr>
            <w:tcW w:w="5057" w:type="dxa"/>
            <w:gridSpan w:val="6"/>
            <w:shd w:val="clear" w:color="auto" w:fill="F2F2F2"/>
          </w:tcPr>
          <w:p w14:paraId="40E3D54A" w14:textId="77777777" w:rsidR="00C2685C" w:rsidRPr="00D929EC" w:rsidRDefault="00C2685C" w:rsidP="003E151C">
            <w:pPr>
              <w:numPr>
                <w:ilvl w:val="0"/>
                <w:numId w:val="5"/>
              </w:numPr>
              <w:ind w:left="306" w:hanging="284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/>
          </w:tcPr>
          <w:p w14:paraId="7F7A4A27" w14:textId="77777777" w:rsidR="00C2685C" w:rsidRPr="00D929EC" w:rsidRDefault="00C2685C" w:rsidP="003E151C">
            <w:pPr>
              <w:ind w:left="355" w:hanging="355"/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3a. Adres miejsca zamieszkania albo adres siedziby wnioskodawcy</w:t>
            </w:r>
          </w:p>
        </w:tc>
      </w:tr>
      <w:tr w:rsidR="00C2685C" w:rsidRPr="00D929EC" w14:paraId="59B95B14" w14:textId="77777777" w:rsidTr="00C51261">
        <w:trPr>
          <w:trHeight w:val="412"/>
        </w:trPr>
        <w:tc>
          <w:tcPr>
            <w:tcW w:w="5057" w:type="dxa"/>
            <w:gridSpan w:val="6"/>
            <w:hideMark/>
          </w:tcPr>
          <w:p w14:paraId="4F73853F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14:paraId="1DCB979B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2"/>
                <w:szCs w:val="22"/>
              </w:rPr>
            </w:pPr>
          </w:p>
          <w:p w14:paraId="2683E75B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003" w:type="dxa"/>
            <w:gridSpan w:val="7"/>
          </w:tcPr>
          <w:p w14:paraId="2D4F63EE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2685C" w:rsidRPr="00D929EC" w14:paraId="7DAB5858" w14:textId="77777777" w:rsidTr="00C51261">
        <w:trPr>
          <w:trHeight w:val="307"/>
        </w:trPr>
        <w:tc>
          <w:tcPr>
            <w:tcW w:w="10060" w:type="dxa"/>
            <w:gridSpan w:val="13"/>
            <w:shd w:val="clear" w:color="auto" w:fill="F2F2F2"/>
            <w:noWrap/>
            <w:vAlign w:val="center"/>
          </w:tcPr>
          <w:p w14:paraId="36E80241" w14:textId="77777777" w:rsidR="00C2685C" w:rsidRPr="00D929EC" w:rsidRDefault="00C2685C" w:rsidP="003E151C">
            <w:pPr>
              <w:numPr>
                <w:ilvl w:val="0"/>
                <w:numId w:val="5"/>
              </w:numPr>
              <w:ind w:left="318" w:hanging="284"/>
              <w:contextualSpacing/>
              <w:rPr>
                <w:rFonts w:ascii="Times New Roman" w:hAnsi="Times New Roman"/>
                <w:iCs/>
                <w:sz w:val="22"/>
                <w:szCs w:val="22"/>
              </w:rPr>
            </w:pPr>
            <w:r w:rsidRPr="00D929EC">
              <w:rPr>
                <w:rFonts w:ascii="Times New Roman" w:hAnsi="Times New Roman"/>
                <w:iCs/>
                <w:sz w:val="22"/>
                <w:szCs w:val="22"/>
              </w:rPr>
              <w:t>Identyfikator gminy, w której podmiot ma miejsce zamieszkania albo siedzibę</w:t>
            </w:r>
            <w:r w:rsidRPr="00D929EC">
              <w:rPr>
                <w:rFonts w:ascii="Times New Roman" w:hAnsi="Times New Roman"/>
                <w:iCs/>
                <w:sz w:val="22"/>
                <w:szCs w:val="22"/>
                <w:vertAlign w:val="superscript"/>
              </w:rPr>
              <w:endnoteReference w:id="4"/>
            </w:r>
            <w:r w:rsidRPr="00D929EC">
              <w:rPr>
                <w:rFonts w:ascii="Times New Roman" w:hAnsi="Times New Roman"/>
                <w:iCs/>
                <w:sz w:val="22"/>
                <w:szCs w:val="22"/>
                <w:vertAlign w:val="superscript"/>
              </w:rPr>
              <w:t>)</w:t>
            </w:r>
          </w:p>
        </w:tc>
      </w:tr>
      <w:tr w:rsidR="00C2685C" w:rsidRPr="00D929EC" w14:paraId="2D31C742" w14:textId="77777777" w:rsidTr="00C51261">
        <w:trPr>
          <w:trHeight w:val="1063"/>
        </w:trPr>
        <w:tc>
          <w:tcPr>
            <w:tcW w:w="10060" w:type="dxa"/>
            <w:gridSpan w:val="13"/>
            <w:shd w:val="clear" w:color="auto" w:fill="FFFFFF"/>
            <w:noWrap/>
          </w:tcPr>
          <w:p w14:paraId="316914EA" w14:textId="77777777" w:rsidR="00C2685C" w:rsidRPr="00D929EC" w:rsidRDefault="00C2685C" w:rsidP="003E151C">
            <w:pPr>
              <w:rPr>
                <w:rFonts w:ascii="Times New Roman" w:hAnsi="Times New Roman"/>
                <w:iCs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C2685C" w:rsidRPr="00D929EC" w14:paraId="273ACFE7" w14:textId="77777777" w:rsidTr="00EC35E7">
              <w:trPr>
                <w:trHeight w:val="425"/>
              </w:trPr>
              <w:tc>
                <w:tcPr>
                  <w:tcW w:w="475" w:type="dxa"/>
                </w:tcPr>
                <w:p w14:paraId="2754330B" w14:textId="77777777" w:rsidR="00C2685C" w:rsidRPr="00D929EC" w:rsidRDefault="00C2685C" w:rsidP="003E151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45" w:type="dxa"/>
                </w:tcPr>
                <w:p w14:paraId="64370542" w14:textId="77777777" w:rsidR="00C2685C" w:rsidRPr="00D929EC" w:rsidRDefault="00C2685C" w:rsidP="003E151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44" w:type="dxa"/>
                </w:tcPr>
                <w:p w14:paraId="2DD1B422" w14:textId="77777777" w:rsidR="00C2685C" w:rsidRPr="00D929EC" w:rsidRDefault="00C2685C" w:rsidP="003E151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44" w:type="dxa"/>
                </w:tcPr>
                <w:p w14:paraId="60F83931" w14:textId="77777777" w:rsidR="00C2685C" w:rsidRPr="00D929EC" w:rsidRDefault="00C2685C" w:rsidP="003E151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44" w:type="dxa"/>
                </w:tcPr>
                <w:p w14:paraId="2DB6F986" w14:textId="77777777" w:rsidR="00C2685C" w:rsidRPr="00D929EC" w:rsidRDefault="00C2685C" w:rsidP="003E151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45" w:type="dxa"/>
                </w:tcPr>
                <w:p w14:paraId="5F8F52A9" w14:textId="77777777" w:rsidR="00C2685C" w:rsidRPr="00D929EC" w:rsidRDefault="00C2685C" w:rsidP="003E151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45" w:type="dxa"/>
                </w:tcPr>
                <w:p w14:paraId="1862F417" w14:textId="77777777" w:rsidR="00C2685C" w:rsidRPr="00D929EC" w:rsidRDefault="00C2685C" w:rsidP="003E151C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16469794" w14:textId="77777777" w:rsidR="00C2685C" w:rsidRPr="00D929EC" w:rsidRDefault="00C2685C" w:rsidP="003E151C">
            <w:pPr>
              <w:rPr>
                <w:rFonts w:ascii="Times New Roman" w:hAnsi="Times New Roman"/>
                <w:iCs/>
                <w:sz w:val="22"/>
                <w:szCs w:val="22"/>
              </w:rPr>
            </w:pPr>
          </w:p>
        </w:tc>
      </w:tr>
      <w:tr w:rsidR="00C2685C" w:rsidRPr="00D929EC" w14:paraId="048BED7C" w14:textId="77777777" w:rsidTr="00C51261">
        <w:trPr>
          <w:trHeight w:val="399"/>
        </w:trPr>
        <w:tc>
          <w:tcPr>
            <w:tcW w:w="10060" w:type="dxa"/>
            <w:gridSpan w:val="13"/>
            <w:shd w:val="clear" w:color="auto" w:fill="F2F2F2"/>
            <w:noWrap/>
            <w:vAlign w:val="center"/>
            <w:hideMark/>
          </w:tcPr>
          <w:p w14:paraId="69B5F52F" w14:textId="77777777" w:rsidR="00C2685C" w:rsidRPr="00D929EC" w:rsidRDefault="00C2685C" w:rsidP="003E151C">
            <w:pPr>
              <w:numPr>
                <w:ilvl w:val="0"/>
                <w:numId w:val="5"/>
              </w:numPr>
              <w:ind w:left="318" w:hanging="284"/>
              <w:contextualSpacing/>
              <w:rPr>
                <w:rFonts w:ascii="Times New Roman" w:hAnsi="Times New Roman"/>
                <w:iCs/>
                <w:sz w:val="22"/>
                <w:szCs w:val="22"/>
              </w:rPr>
            </w:pPr>
            <w:r w:rsidRPr="00D929EC">
              <w:rPr>
                <w:rFonts w:ascii="Times New Roman" w:hAnsi="Times New Roman"/>
                <w:iCs/>
                <w:sz w:val="22"/>
                <w:szCs w:val="22"/>
              </w:rPr>
              <w:t>Forma prawna podmiotu</w:t>
            </w:r>
            <w:r w:rsidRPr="00D929EC">
              <w:rPr>
                <w:rFonts w:ascii="Times New Roman" w:hAnsi="Times New Roman"/>
                <w:iCs/>
                <w:sz w:val="22"/>
                <w:szCs w:val="22"/>
                <w:vertAlign w:val="superscript"/>
              </w:rPr>
              <w:endnoteReference w:id="5"/>
            </w:r>
            <w:r w:rsidRPr="00D929EC">
              <w:rPr>
                <w:rFonts w:ascii="Times New Roman" w:hAnsi="Times New Roman"/>
                <w:iCs/>
                <w:sz w:val="22"/>
                <w:szCs w:val="22"/>
                <w:vertAlign w:val="superscript"/>
              </w:rPr>
              <w:t>)</w:t>
            </w:r>
          </w:p>
        </w:tc>
      </w:tr>
      <w:tr w:rsidR="00C2685C" w:rsidRPr="00D929EC" w14:paraId="7D812DA5" w14:textId="77777777" w:rsidTr="00C51261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0722669F" w14:textId="77777777" w:rsidR="00C2685C" w:rsidRPr="00D929EC" w:rsidRDefault="00C2685C" w:rsidP="003E151C">
            <w:pPr>
              <w:ind w:right="1644"/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przedsiębiorstwo państwowe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DC79A8F" w14:textId="77777777" w:rsidR="00C2685C" w:rsidRPr="00D929EC" w:rsidRDefault="00C2685C" w:rsidP="003E151C">
                <w:pPr>
                  <w:spacing w:line="259" w:lineRule="auto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D929EC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2685C" w:rsidRPr="00D929EC" w14:paraId="420C6BB3" w14:textId="77777777" w:rsidTr="00C51261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5FC12101" w14:textId="77777777" w:rsidR="00C2685C" w:rsidRPr="00D929EC" w:rsidRDefault="00C2685C" w:rsidP="003E151C">
            <w:pPr>
              <w:ind w:right="1644"/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jednoosobowa spółka Skarbu Państwa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0F1C0C31" w14:textId="77777777" w:rsidR="00C2685C" w:rsidRPr="00D929EC" w:rsidRDefault="00C2685C" w:rsidP="003E151C">
                <w:pPr>
                  <w:spacing w:line="259" w:lineRule="auto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D929EC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2685C" w:rsidRPr="00D929EC" w14:paraId="073633F4" w14:textId="77777777" w:rsidTr="00C51261">
        <w:trPr>
          <w:trHeight w:val="360"/>
        </w:trPr>
        <w:tc>
          <w:tcPr>
            <w:tcW w:w="8514" w:type="dxa"/>
            <w:gridSpan w:val="11"/>
            <w:vAlign w:val="center"/>
          </w:tcPr>
          <w:p w14:paraId="718C78D5" w14:textId="4611F779" w:rsidR="00C2685C" w:rsidRPr="00D929EC" w:rsidRDefault="00C2685C" w:rsidP="003E151C">
            <w:pPr>
              <w:tabs>
                <w:tab w:val="left" w:pos="5125"/>
                <w:tab w:val="left" w:pos="6543"/>
              </w:tabs>
              <w:ind w:right="27"/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jednoosobowa spółka jednostki samorządu terytorialnego w rozumieniu przepisów ustawy z dnia 20 grudnia 1996 r. o gospodarce komunalnej (</w:t>
            </w:r>
            <w:r w:rsidR="004521EA" w:rsidRPr="00D929EC">
              <w:rPr>
                <w:rFonts w:ascii="Times New Roman" w:hAnsi="Times New Roman"/>
                <w:sz w:val="22"/>
                <w:szCs w:val="22"/>
              </w:rPr>
              <w:t xml:space="preserve">tj. </w:t>
            </w:r>
            <w:r w:rsidRPr="00D929EC">
              <w:rPr>
                <w:rFonts w:ascii="Times New Roman" w:hAnsi="Times New Roman"/>
                <w:sz w:val="22"/>
                <w:szCs w:val="22"/>
              </w:rPr>
              <w:t>Dz. U. z 2021 r. poz. 679)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3504762C" w14:textId="77777777" w:rsidR="00C2685C" w:rsidRPr="00D929EC" w:rsidRDefault="00C2685C" w:rsidP="003E151C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D929EC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2685C" w:rsidRPr="00D929EC" w14:paraId="4C9E174B" w14:textId="77777777" w:rsidTr="00C51261">
        <w:trPr>
          <w:trHeight w:val="360"/>
        </w:trPr>
        <w:tc>
          <w:tcPr>
            <w:tcW w:w="8514" w:type="dxa"/>
            <w:gridSpan w:val="11"/>
          </w:tcPr>
          <w:p w14:paraId="4573D36F" w14:textId="00698F1F" w:rsidR="00C2685C" w:rsidRPr="00D929EC" w:rsidRDefault="00C2685C" w:rsidP="003E151C">
            <w:pPr>
              <w:ind w:right="27"/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(</w:t>
            </w:r>
            <w:r w:rsidR="004521EA" w:rsidRPr="00D929EC">
              <w:rPr>
                <w:rFonts w:ascii="Times New Roman" w:hAnsi="Times New Roman"/>
                <w:sz w:val="22"/>
                <w:szCs w:val="22"/>
              </w:rPr>
              <w:t xml:space="preserve">tj. </w:t>
            </w:r>
            <w:r w:rsidRPr="00D929EC">
              <w:rPr>
                <w:rFonts w:ascii="Times New Roman" w:hAnsi="Times New Roman"/>
                <w:sz w:val="22"/>
                <w:szCs w:val="22"/>
              </w:rPr>
              <w:t>Dz. U. z 202</w:t>
            </w:r>
            <w:r w:rsidR="004521EA" w:rsidRPr="00D929EC">
              <w:rPr>
                <w:rFonts w:ascii="Times New Roman" w:hAnsi="Times New Roman"/>
                <w:sz w:val="22"/>
                <w:szCs w:val="22"/>
              </w:rPr>
              <w:t>5</w:t>
            </w:r>
            <w:r w:rsidRPr="00D929EC">
              <w:rPr>
                <w:rFonts w:ascii="Times New Roman" w:hAnsi="Times New Roman"/>
                <w:sz w:val="22"/>
                <w:szCs w:val="22"/>
              </w:rPr>
              <w:t xml:space="preserve"> r. poz. </w:t>
            </w:r>
            <w:r w:rsidR="004521EA" w:rsidRPr="00D929EC">
              <w:rPr>
                <w:rFonts w:ascii="Times New Roman" w:hAnsi="Times New Roman"/>
                <w:sz w:val="22"/>
                <w:szCs w:val="22"/>
              </w:rPr>
              <w:t>1714</w:t>
            </w:r>
            <w:r w:rsidRPr="00D929E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sdt>
          <w:sdtPr>
            <w:rPr>
              <w:rFonts w:ascii="Times New Roman" w:hAnsi="Times New Roman"/>
              <w:noProof/>
              <w:sz w:val="22"/>
              <w:szCs w:val="22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07832138" w14:textId="77777777" w:rsidR="00C2685C" w:rsidRPr="00D929EC" w:rsidRDefault="00C2685C" w:rsidP="003E151C">
                <w:pPr>
                  <w:rPr>
                    <w:rFonts w:ascii="Times New Roman" w:hAnsi="Times New Roman"/>
                    <w:noProof/>
                    <w:sz w:val="22"/>
                    <w:szCs w:val="22"/>
                  </w:rPr>
                </w:pPr>
                <w:r w:rsidRPr="00D929EC">
                  <w:rPr>
                    <w:rFonts w:ascii="Segoe UI Symbol" w:hAnsi="Segoe UI Symbol" w:cs="Segoe UI Symbol"/>
                    <w:noProof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2685C" w:rsidRPr="00D929EC" w14:paraId="43740A65" w14:textId="77777777" w:rsidTr="00C51261">
        <w:trPr>
          <w:trHeight w:val="566"/>
        </w:trPr>
        <w:tc>
          <w:tcPr>
            <w:tcW w:w="8514" w:type="dxa"/>
            <w:gridSpan w:val="11"/>
          </w:tcPr>
          <w:p w14:paraId="67F069B1" w14:textId="1B7D3002" w:rsidR="00C2685C" w:rsidRPr="00D929EC" w:rsidRDefault="00C2685C" w:rsidP="003E151C">
            <w:pPr>
              <w:tabs>
                <w:tab w:val="left" w:pos="2007"/>
              </w:tabs>
              <w:spacing w:before="40"/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jednostka sektora finansów publicznych w rozumieniu przepisów ustawy z dnia 27 sierpnia 2009 r. o finansach publicznych (</w:t>
            </w:r>
            <w:r w:rsidR="004521EA" w:rsidRPr="00D929EC">
              <w:rPr>
                <w:rFonts w:ascii="Times New Roman" w:hAnsi="Times New Roman"/>
                <w:sz w:val="22"/>
                <w:szCs w:val="22"/>
              </w:rPr>
              <w:t xml:space="preserve">tj. </w:t>
            </w:r>
            <w:r w:rsidRPr="00D929EC">
              <w:rPr>
                <w:rFonts w:ascii="Times New Roman" w:hAnsi="Times New Roman"/>
                <w:sz w:val="22"/>
                <w:szCs w:val="22"/>
              </w:rPr>
              <w:t>Dz. U. z 202</w:t>
            </w:r>
            <w:r w:rsidR="004521EA" w:rsidRPr="00D929EC">
              <w:rPr>
                <w:rFonts w:ascii="Times New Roman" w:hAnsi="Times New Roman"/>
                <w:sz w:val="22"/>
                <w:szCs w:val="22"/>
              </w:rPr>
              <w:t>5</w:t>
            </w:r>
            <w:r w:rsidRPr="00D929EC">
              <w:rPr>
                <w:rFonts w:ascii="Times New Roman" w:hAnsi="Times New Roman"/>
                <w:sz w:val="22"/>
                <w:szCs w:val="22"/>
              </w:rPr>
              <w:t xml:space="preserve"> r. poz. </w:t>
            </w:r>
            <w:r w:rsidR="004521EA" w:rsidRPr="00D929EC">
              <w:rPr>
                <w:rFonts w:ascii="Times New Roman" w:hAnsi="Times New Roman"/>
                <w:sz w:val="22"/>
                <w:szCs w:val="22"/>
              </w:rPr>
              <w:t>1483</w:t>
            </w:r>
            <w:r w:rsidRPr="00D929EC">
              <w:rPr>
                <w:rFonts w:ascii="Times New Roman" w:hAnsi="Times New Roman"/>
                <w:sz w:val="22"/>
                <w:szCs w:val="22"/>
              </w:rPr>
              <w:t>, z późn. zm.)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0D139627" w14:textId="77777777" w:rsidR="00C2685C" w:rsidRPr="00D929EC" w:rsidRDefault="00C2685C" w:rsidP="003E151C">
                <w:pPr>
                  <w:spacing w:line="259" w:lineRule="auto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D929EC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2685C" w:rsidRPr="00D929EC" w14:paraId="1EF475DA" w14:textId="77777777" w:rsidTr="00C51261">
        <w:trPr>
          <w:trHeight w:val="566"/>
        </w:trPr>
        <w:tc>
          <w:tcPr>
            <w:tcW w:w="8514" w:type="dxa"/>
            <w:gridSpan w:val="11"/>
            <w:vAlign w:val="center"/>
          </w:tcPr>
          <w:p w14:paraId="55BF8F52" w14:textId="77777777" w:rsidR="00C2685C" w:rsidRPr="00D929EC" w:rsidRDefault="00C2685C" w:rsidP="003E151C">
            <w:pPr>
              <w:tabs>
                <w:tab w:val="left" w:pos="2007"/>
              </w:tabs>
              <w:spacing w:before="40"/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inna (podać jaka)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30EA1355" w14:textId="77777777" w:rsidR="00C2685C" w:rsidRPr="00D929EC" w:rsidRDefault="00C2685C" w:rsidP="003E151C">
                <w:pPr>
                  <w:spacing w:line="259" w:lineRule="auto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D929EC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2685C" w:rsidRPr="00D929EC" w14:paraId="4E02ABD3" w14:textId="77777777" w:rsidTr="00C51261">
        <w:trPr>
          <w:trHeight w:val="566"/>
        </w:trPr>
        <w:tc>
          <w:tcPr>
            <w:tcW w:w="10060" w:type="dxa"/>
            <w:gridSpan w:val="13"/>
          </w:tcPr>
          <w:p w14:paraId="2359FB19" w14:textId="77777777" w:rsidR="00C2685C" w:rsidRPr="00D929EC" w:rsidRDefault="00C2685C" w:rsidP="003E151C">
            <w:pPr>
              <w:spacing w:line="259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2685C" w:rsidRPr="00D929EC" w14:paraId="5F8BA42C" w14:textId="77777777" w:rsidTr="00C51261">
        <w:trPr>
          <w:trHeight w:val="307"/>
        </w:trPr>
        <w:tc>
          <w:tcPr>
            <w:tcW w:w="10060" w:type="dxa"/>
            <w:gridSpan w:val="13"/>
            <w:shd w:val="clear" w:color="auto" w:fill="F2F2F2"/>
            <w:noWrap/>
            <w:hideMark/>
          </w:tcPr>
          <w:p w14:paraId="57868AE7" w14:textId="6E8C9530" w:rsidR="00C2685C" w:rsidRPr="00D929EC" w:rsidRDefault="00C2685C" w:rsidP="003E151C">
            <w:pPr>
              <w:rPr>
                <w:rFonts w:ascii="Times New Roman" w:hAnsi="Times New Roman"/>
                <w:i/>
                <w:iCs/>
                <w:sz w:val="22"/>
                <w:szCs w:val="22"/>
                <w:vertAlign w:val="superscript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lastRenderedPageBreak/>
              <w:t>6. Wielkość podmiotu, zgodnie z załącznikiem I do rozporządzenia Komisji (UE) nr 651/2014 z dnia 17 czerwca 2014 r. uznającego niektóre rodzaje pomocy za zgodne z rynkiem wewnętrznym w zastosowaniu art. 107 i 108 Traktatu (Dz. Urz. UE L 187 z 26.06.2014</w:t>
            </w:r>
            <w:r w:rsidR="004521EA" w:rsidRPr="00D929EC">
              <w:rPr>
                <w:rFonts w:ascii="Times New Roman" w:hAnsi="Times New Roman"/>
                <w:sz w:val="22"/>
                <w:szCs w:val="22"/>
              </w:rPr>
              <w:t xml:space="preserve"> r.</w:t>
            </w:r>
            <w:r w:rsidRPr="00D929EC">
              <w:rPr>
                <w:rFonts w:ascii="Times New Roman" w:hAnsi="Times New Roman"/>
                <w:sz w:val="22"/>
                <w:szCs w:val="22"/>
              </w:rPr>
              <w:t>, str. 1, z późn. zm.)</w:t>
            </w:r>
            <w:r w:rsidR="00732319">
              <w:rPr>
                <w:rFonts w:ascii="Times New Roman" w:hAnsi="Times New Roman"/>
                <w:sz w:val="22"/>
                <w:szCs w:val="22"/>
                <w:vertAlign w:val="superscript"/>
              </w:rPr>
              <w:t>v</w:t>
            </w:r>
            <w:r w:rsidRPr="00D929EC">
              <w:rPr>
                <w:rFonts w:ascii="Times New Roman" w:hAnsi="Times New Roman"/>
                <w:sz w:val="22"/>
                <w:szCs w:val="22"/>
                <w:vertAlign w:val="superscript"/>
              </w:rPr>
              <w:t>)</w:t>
            </w:r>
          </w:p>
        </w:tc>
      </w:tr>
      <w:tr w:rsidR="00C2685C" w:rsidRPr="00D929EC" w14:paraId="69E61999" w14:textId="77777777" w:rsidTr="00C51261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0B26072D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mikroprzedsiębiorca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CEDFEFF" w14:textId="77777777" w:rsidR="00C2685C" w:rsidRPr="00D929EC" w:rsidRDefault="00C2685C" w:rsidP="003E151C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D929EC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615C5892" w14:textId="77777777" w:rsidR="00C2685C" w:rsidRPr="00D929EC" w:rsidRDefault="00C2685C" w:rsidP="003E151C">
            <w:pPr>
              <w:ind w:right="598"/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średni przedsiębiorca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2EBED45F" w14:textId="77777777" w:rsidR="00C2685C" w:rsidRPr="00D929EC" w:rsidRDefault="00C2685C" w:rsidP="003E151C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D929EC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2685C" w:rsidRPr="00D929EC" w14:paraId="51EF9513" w14:textId="77777777" w:rsidTr="00C51261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3B7101A9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mały przedsiębiorca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79598CA1" w14:textId="77777777" w:rsidR="00C2685C" w:rsidRPr="00D929EC" w:rsidRDefault="00C2685C" w:rsidP="003E151C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D929EC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7B74ED54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inny przedsiębiorca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FC19EA2" w14:textId="77777777" w:rsidR="00C2685C" w:rsidRPr="00D929EC" w:rsidRDefault="00C2685C" w:rsidP="003E151C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D929EC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2685C" w:rsidRPr="00D929EC" w14:paraId="293465DB" w14:textId="77777777" w:rsidTr="00C51261">
        <w:trPr>
          <w:trHeight w:val="307"/>
        </w:trPr>
        <w:tc>
          <w:tcPr>
            <w:tcW w:w="10060" w:type="dxa"/>
            <w:gridSpan w:val="13"/>
            <w:shd w:val="clear" w:color="auto" w:fill="F2F2F2"/>
            <w:noWrap/>
            <w:vAlign w:val="center"/>
            <w:hideMark/>
          </w:tcPr>
          <w:p w14:paraId="6F36ED24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 xml:space="preserve">7. Klasa działalności, w związku z którą podmiot ubiega się o pomoc </w:t>
            </w:r>
            <w:r w:rsidRPr="00D929EC">
              <w:rPr>
                <w:rFonts w:ascii="Times New Roman" w:hAnsi="Times New Roman"/>
                <w:i/>
                <w:sz w:val="22"/>
                <w:szCs w:val="22"/>
              </w:rPr>
              <w:t>de minimis</w:t>
            </w:r>
            <w:r w:rsidRPr="00D929EC">
              <w:rPr>
                <w:rFonts w:ascii="Times New Roman" w:hAnsi="Times New Roman"/>
                <w:sz w:val="22"/>
                <w:szCs w:val="22"/>
                <w:vertAlign w:val="superscript"/>
              </w:rPr>
              <w:endnoteReference w:id="6"/>
            </w:r>
            <w:r w:rsidRPr="00D929EC">
              <w:rPr>
                <w:rFonts w:ascii="Times New Roman" w:hAnsi="Times New Roman"/>
                <w:sz w:val="22"/>
                <w:szCs w:val="22"/>
                <w:vertAlign w:val="superscript"/>
              </w:rPr>
              <w:t>)</w:t>
            </w:r>
          </w:p>
        </w:tc>
      </w:tr>
      <w:tr w:rsidR="00C2685C" w:rsidRPr="00D929EC" w14:paraId="06660601" w14:textId="77777777" w:rsidTr="00C51261">
        <w:trPr>
          <w:trHeight w:val="937"/>
        </w:trPr>
        <w:tc>
          <w:tcPr>
            <w:tcW w:w="10060" w:type="dxa"/>
            <w:gridSpan w:val="13"/>
            <w:hideMark/>
          </w:tcPr>
          <w:p w14:paraId="5A344C10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C2685C" w:rsidRPr="00D929EC" w14:paraId="5FEF6DD4" w14:textId="77777777" w:rsidTr="00EC35E7">
              <w:trPr>
                <w:trHeight w:val="425"/>
              </w:trPr>
              <w:tc>
                <w:tcPr>
                  <w:tcW w:w="475" w:type="dxa"/>
                </w:tcPr>
                <w:p w14:paraId="2356E2EC" w14:textId="77777777" w:rsidR="00C2685C" w:rsidRPr="00D929EC" w:rsidRDefault="00C2685C" w:rsidP="003E151C">
                  <w:pPr>
                    <w:spacing w:after="12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45" w:type="dxa"/>
                </w:tcPr>
                <w:p w14:paraId="574C3ACB" w14:textId="77777777" w:rsidR="00C2685C" w:rsidRPr="00D929EC" w:rsidRDefault="00C2685C" w:rsidP="003E151C">
                  <w:pPr>
                    <w:spacing w:after="12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44" w:type="dxa"/>
                </w:tcPr>
                <w:p w14:paraId="22786D64" w14:textId="77777777" w:rsidR="00C2685C" w:rsidRPr="00D929EC" w:rsidRDefault="00C2685C" w:rsidP="003E151C">
                  <w:pPr>
                    <w:spacing w:after="12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44" w:type="dxa"/>
                </w:tcPr>
                <w:p w14:paraId="01096189" w14:textId="77777777" w:rsidR="00C2685C" w:rsidRPr="00D929EC" w:rsidRDefault="00C2685C" w:rsidP="003E151C">
                  <w:pPr>
                    <w:spacing w:after="12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7F554C88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2685C" w:rsidRPr="00D929EC" w14:paraId="5B8A903F" w14:textId="77777777" w:rsidTr="00C51261">
        <w:trPr>
          <w:trHeight w:val="739"/>
        </w:trPr>
        <w:tc>
          <w:tcPr>
            <w:tcW w:w="8926" w:type="dxa"/>
            <w:gridSpan w:val="12"/>
          </w:tcPr>
          <w:p w14:paraId="13010CF0" w14:textId="541816AF" w:rsidR="00C2685C" w:rsidRPr="00D929EC" w:rsidRDefault="00C2685C" w:rsidP="003E151C">
            <w:pPr>
              <w:numPr>
                <w:ilvl w:val="0"/>
                <w:numId w:val="10"/>
              </w:numPr>
              <w:ind w:left="34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 xml:space="preserve">określona zgodnie z rozporządzeniem Rady Ministrów z dnia 18 grudnia 2024 r. w sprawie Polskiej Klasyfikacji Działalności (PKD) (Dz. U. </w:t>
            </w:r>
            <w:r w:rsidR="00BF37D5" w:rsidRPr="00D929EC">
              <w:rPr>
                <w:rFonts w:ascii="Times New Roman" w:hAnsi="Times New Roman"/>
                <w:sz w:val="22"/>
                <w:szCs w:val="22"/>
              </w:rPr>
              <w:t xml:space="preserve">z 2024 r. </w:t>
            </w:r>
            <w:r w:rsidRPr="00D929EC">
              <w:rPr>
                <w:rFonts w:ascii="Times New Roman" w:hAnsi="Times New Roman"/>
                <w:sz w:val="22"/>
                <w:szCs w:val="22"/>
              </w:rPr>
              <w:t>poz. 1936)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2A5A0BFC" w14:textId="77777777" w:rsidR="00C2685C" w:rsidRPr="00D929EC" w:rsidRDefault="00C2685C" w:rsidP="003E151C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D929EC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2685C" w:rsidRPr="00D929EC" w14:paraId="5D5DE0C2" w14:textId="77777777" w:rsidTr="00C51261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6DCCA896" w14:textId="009E98DA" w:rsidR="00C2685C" w:rsidRPr="00D929EC" w:rsidRDefault="00C2685C" w:rsidP="003E151C">
            <w:pPr>
              <w:numPr>
                <w:ilvl w:val="0"/>
                <w:numId w:val="10"/>
              </w:numPr>
              <w:ind w:left="34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 xml:space="preserve">określona zgodnie z rozporządzeniem Rady Ministrów z dnia 24 grudnia 2007 r. w sprawie Polskiej Klasyfikacji Działalności (PKD) (Dz. U. </w:t>
            </w:r>
            <w:r w:rsidR="003309E3" w:rsidRPr="00D929EC">
              <w:rPr>
                <w:rFonts w:ascii="Times New Roman" w:hAnsi="Times New Roman"/>
                <w:sz w:val="22"/>
                <w:szCs w:val="22"/>
              </w:rPr>
              <w:t xml:space="preserve">z 2007 r. </w:t>
            </w:r>
            <w:r w:rsidRPr="00D929EC">
              <w:rPr>
                <w:rFonts w:ascii="Times New Roman" w:hAnsi="Times New Roman"/>
                <w:sz w:val="22"/>
                <w:szCs w:val="22"/>
              </w:rPr>
              <w:t>poz. 1885, z późn. zm.)</w:t>
            </w:r>
            <w:r w:rsidRPr="00D929EC">
              <w:rPr>
                <w:rFonts w:ascii="Times New Roman" w:hAnsi="Times New Roman"/>
                <w:sz w:val="22"/>
                <w:szCs w:val="22"/>
                <w:vertAlign w:val="superscript"/>
              </w:rPr>
              <w:endnoteReference w:id="7"/>
            </w:r>
            <w:r w:rsidRPr="00D929EC">
              <w:rPr>
                <w:rFonts w:ascii="Times New Roman" w:hAnsi="Times New Roman"/>
                <w:sz w:val="22"/>
                <w:szCs w:val="22"/>
                <w:vertAlign w:val="superscript"/>
              </w:rPr>
              <w:t>)</w:t>
            </w:r>
          </w:p>
        </w:tc>
        <w:sdt>
          <w:sdtPr>
            <w:rPr>
              <w:rFonts w:ascii="Times New Roman" w:hAnsi="Times New Roman"/>
              <w:sz w:val="22"/>
              <w:szCs w:val="22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</w:tcBorders>
              </w:tcPr>
              <w:p w14:paraId="5F6C6B51" w14:textId="77777777" w:rsidR="00C2685C" w:rsidRPr="00D929EC" w:rsidRDefault="00C2685C" w:rsidP="003E151C">
                <w:pPr>
                  <w:rPr>
                    <w:rFonts w:ascii="Times New Roman" w:hAnsi="Times New Roman"/>
                    <w:sz w:val="22"/>
                    <w:szCs w:val="22"/>
                  </w:rPr>
                </w:pPr>
                <w:r w:rsidRPr="00D929EC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2685C" w:rsidRPr="00D929EC" w14:paraId="736183B4" w14:textId="77777777" w:rsidTr="00C51261">
        <w:trPr>
          <w:trHeight w:val="307"/>
        </w:trPr>
        <w:tc>
          <w:tcPr>
            <w:tcW w:w="10060" w:type="dxa"/>
            <w:gridSpan w:val="13"/>
            <w:shd w:val="clear" w:color="auto" w:fill="F2F2F2"/>
            <w:noWrap/>
            <w:hideMark/>
          </w:tcPr>
          <w:p w14:paraId="7584669D" w14:textId="77777777" w:rsidR="00C2685C" w:rsidRPr="00D929EC" w:rsidRDefault="00C2685C" w:rsidP="003E151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8. Data utworzenia podmiotu</w:t>
            </w:r>
          </w:p>
        </w:tc>
      </w:tr>
      <w:tr w:rsidR="00C2685C" w:rsidRPr="00D929EC" w14:paraId="19292E68" w14:textId="77777777" w:rsidTr="00C51261">
        <w:trPr>
          <w:trHeight w:val="343"/>
        </w:trPr>
        <w:tc>
          <w:tcPr>
            <w:tcW w:w="10060" w:type="dxa"/>
            <w:gridSpan w:val="13"/>
            <w:hideMark/>
          </w:tcPr>
          <w:p w14:paraId="7F06752A" w14:textId="77777777" w:rsidR="00C2685C" w:rsidRPr="00D929EC" w:rsidRDefault="00C2685C" w:rsidP="003E151C">
            <w:pPr>
              <w:rPr>
                <w:rFonts w:ascii="Calibri" w:hAnsi="Calibri"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C2685C" w:rsidRPr="00D929EC" w14:paraId="0D79F50B" w14:textId="77777777" w:rsidTr="00EC35E7">
              <w:trPr>
                <w:trHeight w:val="425"/>
              </w:trPr>
              <w:tc>
                <w:tcPr>
                  <w:tcW w:w="454" w:type="dxa"/>
                </w:tcPr>
                <w:p w14:paraId="35C9D84D" w14:textId="77777777" w:rsidR="00C2685C" w:rsidRPr="00D929EC" w:rsidRDefault="00C2685C" w:rsidP="003E151C">
                  <w:pPr>
                    <w:spacing w:after="120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26" w:type="dxa"/>
                </w:tcPr>
                <w:p w14:paraId="1B7BC82F" w14:textId="77777777" w:rsidR="00C2685C" w:rsidRPr="00D929EC" w:rsidRDefault="00C2685C" w:rsidP="003E151C">
                  <w:pPr>
                    <w:spacing w:after="120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76BB6E1D" w14:textId="77777777" w:rsidR="00C2685C" w:rsidRPr="00D929EC" w:rsidRDefault="00C2685C" w:rsidP="003E151C">
                  <w:pPr>
                    <w:spacing w:after="120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D929EC">
                    <w:rPr>
                      <w:rFonts w:ascii="Times New Roman" w:hAnsi="Times New Roman"/>
                      <w:sz w:val="22"/>
                      <w:szCs w:val="22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7C53D6" w14:textId="77777777" w:rsidR="00C2685C" w:rsidRPr="00D929EC" w:rsidRDefault="00C2685C" w:rsidP="003E151C">
                  <w:pPr>
                    <w:spacing w:after="120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14:paraId="2FA8F19D" w14:textId="77777777" w:rsidR="00C2685C" w:rsidRPr="00D929EC" w:rsidRDefault="00C2685C" w:rsidP="003E151C">
                  <w:pPr>
                    <w:spacing w:after="120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7F49E8B3" w14:textId="77777777" w:rsidR="00C2685C" w:rsidRPr="00D929EC" w:rsidRDefault="00C2685C" w:rsidP="003E151C">
                  <w:pPr>
                    <w:spacing w:after="120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D929EC">
                    <w:rPr>
                      <w:rFonts w:ascii="Times New Roman" w:hAnsi="Times New Roman"/>
                      <w:sz w:val="22"/>
                      <w:szCs w:val="22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17124F8" w14:textId="77777777" w:rsidR="00C2685C" w:rsidRPr="00D929EC" w:rsidRDefault="00C2685C" w:rsidP="003E151C">
                  <w:pPr>
                    <w:spacing w:after="120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14:paraId="7CA4275D" w14:textId="77777777" w:rsidR="00C2685C" w:rsidRPr="00D929EC" w:rsidRDefault="00C2685C" w:rsidP="003E151C">
                  <w:pPr>
                    <w:spacing w:after="120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14:paraId="408722DB" w14:textId="77777777" w:rsidR="00C2685C" w:rsidRPr="00D929EC" w:rsidRDefault="00C2685C" w:rsidP="003E151C">
                  <w:pPr>
                    <w:spacing w:after="120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26" w:type="dxa"/>
                </w:tcPr>
                <w:p w14:paraId="1B510001" w14:textId="77777777" w:rsidR="00C2685C" w:rsidRPr="00D929EC" w:rsidRDefault="00C2685C" w:rsidP="003E151C">
                  <w:pPr>
                    <w:spacing w:after="120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1ABA4FD6" w14:textId="77777777" w:rsidR="00C2685C" w:rsidRPr="00D929EC" w:rsidRDefault="00C2685C" w:rsidP="003E151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 xml:space="preserve">    dzień            miesiąc                       rok</w:t>
            </w:r>
          </w:p>
          <w:p w14:paraId="789577FD" w14:textId="77777777" w:rsidR="00C2685C" w:rsidRPr="00D929EC" w:rsidRDefault="00C2685C" w:rsidP="003E151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2685C" w:rsidRPr="00D929EC" w14:paraId="234A43F5" w14:textId="77777777" w:rsidTr="00C51261">
        <w:trPr>
          <w:trHeight w:val="307"/>
        </w:trPr>
        <w:tc>
          <w:tcPr>
            <w:tcW w:w="10060" w:type="dxa"/>
            <w:gridSpan w:val="13"/>
            <w:shd w:val="clear" w:color="auto" w:fill="F2F2F2"/>
            <w:noWrap/>
            <w:hideMark/>
          </w:tcPr>
          <w:p w14:paraId="5BE60B3E" w14:textId="77777777" w:rsidR="00C2685C" w:rsidRPr="00D929EC" w:rsidRDefault="00C2685C" w:rsidP="003E151C">
            <w:pPr>
              <w:rPr>
                <w:rFonts w:ascii="Times New Roman" w:hAnsi="Times New Roman"/>
                <w:i/>
                <w:iCs/>
                <w:sz w:val="22"/>
                <w:szCs w:val="22"/>
                <w:vertAlign w:val="superscript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9. Powiązania z innymi przedsiębiorcami</w:t>
            </w:r>
            <w:r w:rsidRPr="00D929EC">
              <w:rPr>
                <w:rFonts w:ascii="Times New Roman" w:hAnsi="Times New Roman"/>
                <w:sz w:val="22"/>
                <w:szCs w:val="22"/>
                <w:vertAlign w:val="superscript"/>
              </w:rPr>
              <w:endnoteReference w:id="8"/>
            </w:r>
            <w:r w:rsidRPr="00D929EC">
              <w:rPr>
                <w:rFonts w:ascii="Times New Roman" w:hAnsi="Times New Roman"/>
                <w:sz w:val="22"/>
                <w:szCs w:val="22"/>
                <w:vertAlign w:val="superscript"/>
              </w:rPr>
              <w:t>)</w:t>
            </w:r>
          </w:p>
        </w:tc>
      </w:tr>
      <w:tr w:rsidR="00C2685C" w:rsidRPr="00D929EC" w14:paraId="5C2EE855" w14:textId="77777777" w:rsidTr="00C51261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731DE033" w14:textId="77777777" w:rsidR="00C2685C" w:rsidRPr="00D929EC" w:rsidRDefault="00C2685C" w:rsidP="003E151C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Czy między podmiotem a innymi przedsiębiorcami istnieją powiązania polegające na tym, że:</w:t>
            </w:r>
          </w:p>
        </w:tc>
      </w:tr>
      <w:tr w:rsidR="00C2685C" w:rsidRPr="00D929EC" w14:paraId="7A5F8F83" w14:textId="77777777" w:rsidTr="00C51261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0E93DCA0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a) jeden przedsiębiorca posiada większość praw głosu akcjonariuszy lub wspólników drugiego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59838E23" w14:textId="77777777" w:rsidR="00C2685C" w:rsidRPr="00D929EC" w:rsidRDefault="00D5478A" w:rsidP="003E151C">
            <w:pPr>
              <w:ind w:right="70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22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22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26F0AE68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22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22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nie</w:t>
            </w:r>
          </w:p>
        </w:tc>
      </w:tr>
      <w:tr w:rsidR="00C2685C" w:rsidRPr="00D929EC" w14:paraId="3A5BBA8B" w14:textId="77777777" w:rsidTr="00C51261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3F119C96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b) jeden przedsiębiorca ma prawo wyznaczyć lub odwołać większość członków organu zarządzającego lub nadzorczego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21B0F40C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22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22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1C8F23C3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22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22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nie</w:t>
            </w:r>
          </w:p>
        </w:tc>
      </w:tr>
      <w:tr w:rsidR="00C2685C" w:rsidRPr="00D929EC" w14:paraId="5541E716" w14:textId="77777777" w:rsidTr="00C51261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6C104401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c) jeden przedsiębiorca ma prawo wywierać dominujący wpływ na innego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70DCE94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22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22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77BAD31D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22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22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nie</w:t>
            </w:r>
          </w:p>
        </w:tc>
      </w:tr>
      <w:tr w:rsidR="00C2685C" w:rsidRPr="00D929EC" w14:paraId="591EFB01" w14:textId="77777777" w:rsidTr="00C51261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5C4B1207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d) jeden przedsiębiorca, który jest akcjonariuszem lub wspólnikiem innego przedsiębiorcy lub jego członkiem, zgodnie z porozumieniem z innymi akcjonariuszami, wspólnikami lub członkami tego przedsiębiorcy, samodzielnie kontroluje większość praw głosu u 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6FF8AFB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22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22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5483A35D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22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22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nie</w:t>
            </w:r>
          </w:p>
        </w:tc>
      </w:tr>
      <w:tr w:rsidR="00C2685C" w:rsidRPr="00D929EC" w14:paraId="4EC518B9" w14:textId="77777777" w:rsidTr="00C51261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14903580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7B6124B2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22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22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58C9BF84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22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22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nie</w:t>
            </w:r>
          </w:p>
        </w:tc>
      </w:tr>
      <w:tr w:rsidR="00C2685C" w:rsidRPr="00D929EC" w14:paraId="42AE362D" w14:textId="77777777" w:rsidTr="00C51261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7A524F04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W przypadku zaznaczenia przynajmniej jednej odpowiedzi twierdzącej w lit. a–e należy podać: </w:t>
            </w:r>
          </w:p>
        </w:tc>
      </w:tr>
      <w:tr w:rsidR="00C2685C" w:rsidRPr="00D929EC" w14:paraId="6EC867F1" w14:textId="77777777" w:rsidTr="00C51261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30614194" w14:textId="77777777" w:rsidR="00C2685C" w:rsidRPr="00D929EC" w:rsidRDefault="00C2685C" w:rsidP="003E151C">
            <w:pPr>
              <w:numPr>
                <w:ilvl w:val="0"/>
                <w:numId w:val="6"/>
              </w:numPr>
              <w:tabs>
                <w:tab w:val="left" w:pos="318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1E1D8D74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2685C" w:rsidRPr="00D929EC" w14:paraId="0C7E1939" w14:textId="77777777" w:rsidTr="00C51261">
        <w:trPr>
          <w:trHeight w:val="1557"/>
        </w:trPr>
        <w:tc>
          <w:tcPr>
            <w:tcW w:w="4536" w:type="dxa"/>
            <w:gridSpan w:val="5"/>
            <w:noWrap/>
          </w:tcPr>
          <w:p w14:paraId="1948695C" w14:textId="77777777" w:rsidR="00C2685C" w:rsidRPr="00D929EC" w:rsidRDefault="00C2685C" w:rsidP="003E151C">
            <w:pPr>
              <w:numPr>
                <w:ilvl w:val="0"/>
                <w:numId w:val="6"/>
              </w:numPr>
              <w:spacing w:line="240" w:lineRule="auto"/>
              <w:ind w:left="34" w:firstLine="14"/>
              <w:contextualSpacing/>
              <w:rPr>
                <w:rFonts w:ascii="Times New Roman" w:hAnsi="Times New Roman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 xml:space="preserve">łączną wartość pomocy </w:t>
            </w:r>
            <w:r w:rsidRPr="00D929EC">
              <w:rPr>
                <w:rFonts w:ascii="Times New Roman" w:hAnsi="Times New Roman"/>
                <w:i/>
                <w:iCs/>
                <w:sz w:val="22"/>
                <w:szCs w:val="22"/>
              </w:rPr>
              <w:t>de minimis</w:t>
            </w:r>
            <w:r w:rsidRPr="00D929EC">
              <w:rPr>
                <w:rFonts w:ascii="Times New Roman" w:hAnsi="Times New Roman"/>
                <w:sz w:val="22"/>
                <w:szCs w:val="22"/>
              </w:rPr>
              <w:t xml:space="preserve"> udzielonej wszystkim powiązanym z podmiotem przedsiębiorcom w okresie minionych 3 lat</w:t>
            </w:r>
            <w:r w:rsidRPr="00D929EC">
              <w:rPr>
                <w:rFonts w:ascii="Times New Roman" w:hAnsi="Times New Roman"/>
                <w:sz w:val="22"/>
                <w:szCs w:val="22"/>
                <w:vertAlign w:val="superscript"/>
              </w:rPr>
              <w:endnoteReference w:id="9"/>
            </w:r>
            <w:r w:rsidRPr="00D929EC">
              <w:rPr>
                <w:rFonts w:ascii="Times New Roman" w:hAnsi="Times New Roman"/>
                <w:sz w:val="22"/>
                <w:szCs w:val="22"/>
                <w:vertAlign w:val="superscript"/>
              </w:rPr>
              <w:t>)</w:t>
            </w:r>
            <w:r w:rsidRPr="00D929EC">
              <w:rPr>
                <w:rFonts w:ascii="Times New Roman" w:hAnsi="Times New Roman"/>
                <w:sz w:val="22"/>
                <w:szCs w:val="22"/>
              </w:rPr>
              <w:t xml:space="preserve"> poprzedzających dzień wystąpienia z wnioskiem o udzielenie pomocy </w:t>
            </w:r>
            <w:r w:rsidRPr="00D929EC">
              <w:rPr>
                <w:rFonts w:ascii="Times New Roman" w:hAnsi="Times New Roman"/>
                <w:i/>
                <w:iCs/>
                <w:sz w:val="22"/>
                <w:szCs w:val="22"/>
              </w:rPr>
              <w:t>de minimis</w:t>
            </w:r>
            <w:r w:rsidRPr="00D929EC">
              <w:rPr>
                <w:rFonts w:ascii="Times New Roman" w:hAnsi="Times New Roman"/>
                <w:sz w:val="22"/>
                <w:szCs w:val="22"/>
                <w:vertAlign w:val="superscript"/>
              </w:rPr>
              <w:endnoteReference w:id="10"/>
            </w:r>
            <w:r w:rsidRPr="00D929EC">
              <w:rPr>
                <w:rFonts w:ascii="Times New Roman" w:hAnsi="Times New Roman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5524" w:type="dxa"/>
            <w:gridSpan w:val="8"/>
          </w:tcPr>
          <w:p w14:paraId="09FEBBFA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</w:p>
        </w:tc>
      </w:tr>
      <w:tr w:rsidR="00C2685C" w:rsidRPr="00D929EC" w14:paraId="2AF11BA8" w14:textId="77777777" w:rsidTr="00C51261">
        <w:trPr>
          <w:trHeight w:val="307"/>
        </w:trPr>
        <w:tc>
          <w:tcPr>
            <w:tcW w:w="10060" w:type="dxa"/>
            <w:gridSpan w:val="13"/>
            <w:shd w:val="clear" w:color="auto" w:fill="F2F2F2"/>
            <w:noWrap/>
          </w:tcPr>
          <w:p w14:paraId="5C9A6A69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10. Informacja o utworzeniu podmiotu w wyniku podziału innego przedsiębiorcy lub połączenia z innym przedsiębiorcą, w tym przez przejęcie innego przedsiębiorcy, lub w wyniku przekształcenia przedsiębiorcy</w:t>
            </w:r>
          </w:p>
        </w:tc>
      </w:tr>
      <w:tr w:rsidR="00C2685C" w:rsidRPr="00D929EC" w14:paraId="7853B25F" w14:textId="77777777" w:rsidTr="00C51261">
        <w:trPr>
          <w:trHeight w:val="307"/>
        </w:trPr>
        <w:tc>
          <w:tcPr>
            <w:tcW w:w="10060" w:type="dxa"/>
            <w:gridSpan w:val="13"/>
            <w:noWrap/>
          </w:tcPr>
          <w:p w14:paraId="7EBEC9E1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 xml:space="preserve">Czy podmiot w okresie 3 lat </w:t>
            </w:r>
            <w:r w:rsidRPr="00D929EC">
              <w:rPr>
                <w:rFonts w:ascii="Times New Roman" w:hAnsi="Times New Roman"/>
                <w:sz w:val="22"/>
                <w:szCs w:val="22"/>
                <w:vertAlign w:val="superscript"/>
              </w:rPr>
              <w:t xml:space="preserve"> </w:t>
            </w:r>
            <w:r w:rsidRPr="00D929EC">
              <w:rPr>
                <w:rFonts w:ascii="Times New Roman" w:hAnsi="Times New Roman"/>
                <w:sz w:val="22"/>
                <w:szCs w:val="22"/>
              </w:rPr>
              <w:t xml:space="preserve">poprzedzających dzień wystąpienia z wnioskiem o udzielenie pomocy </w:t>
            </w:r>
            <w:r w:rsidRPr="00D929EC">
              <w:rPr>
                <w:rFonts w:ascii="Times New Roman" w:hAnsi="Times New Roman"/>
                <w:i/>
                <w:sz w:val="22"/>
                <w:szCs w:val="22"/>
              </w:rPr>
              <w:t>de minimis</w:t>
            </w:r>
            <w:r w:rsidRPr="00D929EC">
              <w:rPr>
                <w:rFonts w:ascii="Times New Roman" w:hAnsi="Times New Roman"/>
                <w:sz w:val="22"/>
                <w:szCs w:val="22"/>
              </w:rPr>
              <w:t>:</w:t>
            </w:r>
            <w:r w:rsidRPr="00D929EC">
              <w:rPr>
                <w:rFonts w:ascii="Times New Roman" w:hAnsi="Times New Roman"/>
                <w:sz w:val="22"/>
                <w:szCs w:val="22"/>
              </w:rPr>
              <w:tab/>
            </w:r>
            <w:r w:rsidRPr="00D929EC">
              <w:rPr>
                <w:rFonts w:ascii="Times New Roman" w:hAnsi="Times New Roman"/>
                <w:sz w:val="22"/>
                <w:szCs w:val="22"/>
              </w:rPr>
              <w:tab/>
            </w:r>
            <w:r w:rsidRPr="00D929EC">
              <w:rPr>
                <w:rFonts w:ascii="Times New Roman" w:hAnsi="Times New Roman"/>
                <w:sz w:val="22"/>
                <w:szCs w:val="22"/>
              </w:rPr>
              <w:tab/>
            </w:r>
            <w:r w:rsidRPr="00D929EC">
              <w:rPr>
                <w:rFonts w:ascii="Times New Roman" w:hAnsi="Times New Roman"/>
                <w:sz w:val="22"/>
                <w:szCs w:val="22"/>
              </w:rPr>
              <w:tab/>
            </w:r>
            <w:r w:rsidRPr="00D929EC">
              <w:rPr>
                <w:rFonts w:ascii="Times New Roman" w:hAnsi="Times New Roman"/>
                <w:sz w:val="22"/>
                <w:szCs w:val="22"/>
              </w:rPr>
              <w:tab/>
            </w:r>
            <w:r w:rsidRPr="00D929EC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</w:tr>
      <w:tr w:rsidR="00C2685C" w:rsidRPr="00D929EC" w14:paraId="0A9EF1B9" w14:textId="77777777" w:rsidTr="00C51261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3DEEED9C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121E4055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22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22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2D96BB5F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22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22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nie</w:t>
            </w:r>
          </w:p>
        </w:tc>
      </w:tr>
      <w:tr w:rsidR="00C2685C" w:rsidRPr="00D929EC" w14:paraId="46F278A6" w14:textId="77777777" w:rsidTr="00C51261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0EAC0141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77B8D32E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22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22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088A913D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22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22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nie</w:t>
            </w:r>
          </w:p>
        </w:tc>
      </w:tr>
      <w:tr w:rsidR="00C2685C" w:rsidRPr="00D929EC" w14:paraId="290991BC" w14:textId="77777777" w:rsidTr="00C51261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5F0B4794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EC5D959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22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22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17300A58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22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22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nie</w:t>
            </w:r>
          </w:p>
        </w:tc>
      </w:tr>
      <w:tr w:rsidR="00C2685C" w:rsidRPr="00D929EC" w14:paraId="4C17F727" w14:textId="77777777" w:rsidTr="00C51261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6F28A2E0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04FD5374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22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22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05774829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22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22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nie</w:t>
            </w:r>
          </w:p>
        </w:tc>
      </w:tr>
      <w:tr w:rsidR="00C2685C" w:rsidRPr="00D929EC" w14:paraId="72FF19E9" w14:textId="77777777" w:rsidTr="00C51261">
        <w:trPr>
          <w:trHeight w:val="307"/>
        </w:trPr>
        <w:tc>
          <w:tcPr>
            <w:tcW w:w="10060" w:type="dxa"/>
            <w:gridSpan w:val="13"/>
            <w:noWrap/>
          </w:tcPr>
          <w:p w14:paraId="4E717E17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W przypadku zaznaczenia odpowiedzi twierdzącej w lit. a lub b należy podać:</w:t>
            </w:r>
          </w:p>
        </w:tc>
      </w:tr>
      <w:tr w:rsidR="00C2685C" w:rsidRPr="00D929EC" w14:paraId="064CCB56" w14:textId="77777777" w:rsidTr="00C51261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3F91EC84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5C2B5AF2" w14:textId="77777777" w:rsidR="00C2685C" w:rsidRPr="00D929EC" w:rsidRDefault="00C2685C" w:rsidP="003E151C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C2685C" w:rsidRPr="00D929EC" w14:paraId="7D789667" w14:textId="77777777" w:rsidTr="00C51261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B21586A" w14:textId="2DC501B6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 xml:space="preserve">b) łączną wartość pomocy </w:t>
            </w:r>
            <w:r w:rsidRPr="00D929EC">
              <w:rPr>
                <w:rFonts w:ascii="Times New Roman" w:hAnsi="Times New Roman"/>
                <w:i/>
                <w:sz w:val="22"/>
                <w:szCs w:val="22"/>
              </w:rPr>
              <w:t>de minimis</w:t>
            </w:r>
            <w:r w:rsidRPr="00D929EC">
              <w:rPr>
                <w:rFonts w:ascii="Times New Roman" w:hAnsi="Times New Roman"/>
                <w:sz w:val="22"/>
                <w:szCs w:val="22"/>
              </w:rPr>
              <w:t xml:space="preserve"> udzielonej wszystkim połączonym lub przejętym przedsiębiorcom w okresie minionych 3 lat</w:t>
            </w:r>
            <w:r w:rsidR="00732319">
              <w:rPr>
                <w:rFonts w:ascii="Times New Roman" w:hAnsi="Times New Roman"/>
                <w:sz w:val="22"/>
                <w:szCs w:val="22"/>
                <w:vertAlign w:val="superscript"/>
              </w:rPr>
              <w:t>ix</w:t>
            </w:r>
            <w:r w:rsidRPr="00D929EC">
              <w:rPr>
                <w:rFonts w:ascii="Times New Roman" w:hAnsi="Times New Roman"/>
                <w:sz w:val="22"/>
                <w:szCs w:val="22"/>
                <w:vertAlign w:val="superscript"/>
              </w:rPr>
              <w:t xml:space="preserve">) </w:t>
            </w:r>
            <w:r w:rsidRPr="00D929EC">
              <w:rPr>
                <w:rFonts w:ascii="Times New Roman" w:hAnsi="Times New Roman"/>
                <w:sz w:val="22"/>
                <w:szCs w:val="22"/>
              </w:rPr>
              <w:t xml:space="preserve">poprzedzających dzień wystąpienia z wnioskiem o udzielenie pomocy </w:t>
            </w:r>
            <w:r w:rsidRPr="00D929EC">
              <w:rPr>
                <w:rFonts w:ascii="Times New Roman" w:hAnsi="Times New Roman"/>
                <w:i/>
                <w:sz w:val="22"/>
                <w:szCs w:val="22"/>
              </w:rPr>
              <w:t>de minimis</w:t>
            </w:r>
            <w:r w:rsidR="00732319">
              <w:rPr>
                <w:rFonts w:ascii="Times New Roman" w:hAnsi="Times New Roman"/>
                <w:sz w:val="22"/>
                <w:szCs w:val="22"/>
                <w:vertAlign w:val="superscript"/>
              </w:rPr>
              <w:t>x</w:t>
            </w:r>
            <w:r w:rsidRPr="00D929EC">
              <w:rPr>
                <w:rFonts w:ascii="Times New Roman" w:hAnsi="Times New Roman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5524" w:type="dxa"/>
            <w:gridSpan w:val="8"/>
          </w:tcPr>
          <w:p w14:paraId="5949C0DC" w14:textId="77777777" w:rsidR="00C2685C" w:rsidRPr="00D929EC" w:rsidRDefault="00C2685C" w:rsidP="003E151C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C2685C" w:rsidRPr="00D929EC" w14:paraId="21A69B34" w14:textId="77777777" w:rsidTr="00C51261">
        <w:trPr>
          <w:trHeight w:val="307"/>
        </w:trPr>
        <w:tc>
          <w:tcPr>
            <w:tcW w:w="10060" w:type="dxa"/>
            <w:gridSpan w:val="13"/>
            <w:noWrap/>
          </w:tcPr>
          <w:p w14:paraId="162EEF7F" w14:textId="77777777" w:rsidR="00C2685C" w:rsidRPr="00D929EC" w:rsidRDefault="00C2685C" w:rsidP="003E151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W przypadku zaznaczenia odpowiedzi twierdzącej w lit. c lub d należy podać:</w:t>
            </w:r>
          </w:p>
        </w:tc>
      </w:tr>
      <w:tr w:rsidR="00C2685C" w:rsidRPr="00D929EC" w14:paraId="2F544EBC" w14:textId="77777777" w:rsidTr="00C51261">
        <w:trPr>
          <w:trHeight w:val="307"/>
        </w:trPr>
        <w:tc>
          <w:tcPr>
            <w:tcW w:w="4536" w:type="dxa"/>
            <w:gridSpan w:val="5"/>
            <w:noWrap/>
          </w:tcPr>
          <w:p w14:paraId="0F9CD8FC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a) identyfikator podatkowy NIP przedsiębiorcy przed podziałem lub przekształceniem</w:t>
            </w:r>
          </w:p>
        </w:tc>
        <w:tc>
          <w:tcPr>
            <w:tcW w:w="5524" w:type="dxa"/>
            <w:gridSpan w:val="8"/>
          </w:tcPr>
          <w:p w14:paraId="0F3CECC7" w14:textId="77777777" w:rsidR="00C2685C" w:rsidRPr="00D929EC" w:rsidRDefault="00C2685C" w:rsidP="003E151C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C2685C" w:rsidRPr="00D929EC" w14:paraId="42259F87" w14:textId="77777777" w:rsidTr="00C51261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505D3DDD" w14:textId="08D5EDB6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 xml:space="preserve">b) łączną wartość pomocy </w:t>
            </w:r>
            <w:r w:rsidRPr="00D929EC">
              <w:rPr>
                <w:rFonts w:ascii="Times New Roman" w:hAnsi="Times New Roman"/>
                <w:i/>
                <w:sz w:val="22"/>
                <w:szCs w:val="22"/>
              </w:rPr>
              <w:t>de minimis</w:t>
            </w:r>
            <w:r w:rsidRPr="00D929EC">
              <w:rPr>
                <w:rFonts w:ascii="Times New Roman" w:hAnsi="Times New Roman"/>
                <w:sz w:val="22"/>
                <w:szCs w:val="22"/>
              </w:rPr>
              <w:t xml:space="preserve"> udzielonej przedsiębiorcy istniejącemu przed podziałem lub przekształceniem, w odniesieniu do działalności przejmowanej przez podmiot, w okresie minionych 3 lat</w:t>
            </w:r>
            <w:r w:rsidR="00732319">
              <w:rPr>
                <w:rFonts w:ascii="Times New Roman" w:hAnsi="Times New Roman"/>
                <w:sz w:val="22"/>
                <w:szCs w:val="22"/>
                <w:vertAlign w:val="superscript"/>
              </w:rPr>
              <w:t>ix</w:t>
            </w:r>
            <w:r w:rsidRPr="00D929EC">
              <w:rPr>
                <w:rFonts w:ascii="Times New Roman" w:hAnsi="Times New Roman"/>
                <w:sz w:val="22"/>
                <w:szCs w:val="22"/>
                <w:vertAlign w:val="superscript"/>
              </w:rPr>
              <w:t>)</w:t>
            </w:r>
            <w:r w:rsidRPr="00D929EC">
              <w:rPr>
                <w:rFonts w:ascii="Times New Roman" w:hAnsi="Times New Roman"/>
                <w:sz w:val="22"/>
                <w:szCs w:val="22"/>
              </w:rPr>
              <w:t xml:space="preserve"> poprzedzających dzień wystąpienia z wnioskiem o udzielenie pomocy </w:t>
            </w:r>
            <w:r w:rsidRPr="00D929EC">
              <w:rPr>
                <w:rFonts w:ascii="Times New Roman" w:hAnsi="Times New Roman"/>
                <w:i/>
                <w:iCs/>
                <w:sz w:val="22"/>
                <w:szCs w:val="22"/>
              </w:rPr>
              <w:t>de minimis</w:t>
            </w:r>
            <w:r w:rsidR="00732319">
              <w:rPr>
                <w:rFonts w:ascii="Times New Roman" w:hAnsi="Times New Roman"/>
                <w:sz w:val="22"/>
                <w:szCs w:val="22"/>
                <w:vertAlign w:val="superscript"/>
              </w:rPr>
              <w:t>x</w:t>
            </w:r>
            <w:r w:rsidRPr="00D929EC">
              <w:rPr>
                <w:rFonts w:ascii="Times New Roman" w:hAnsi="Times New Roman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5524" w:type="dxa"/>
            <w:gridSpan w:val="8"/>
          </w:tcPr>
          <w:p w14:paraId="241B30A3" w14:textId="77777777" w:rsidR="00C2685C" w:rsidRPr="00D929EC" w:rsidRDefault="00C2685C" w:rsidP="003E151C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C2685C" w:rsidRPr="00D929EC" w14:paraId="34AABB33" w14:textId="77777777" w:rsidTr="00C51261">
        <w:trPr>
          <w:trHeight w:val="307"/>
        </w:trPr>
        <w:tc>
          <w:tcPr>
            <w:tcW w:w="10060" w:type="dxa"/>
            <w:gridSpan w:val="13"/>
            <w:noWrap/>
          </w:tcPr>
          <w:p w14:paraId="3865CE5E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 xml:space="preserve">Jeżeli nie jest możliwe ustalenie, jaka część pomocy </w:t>
            </w:r>
            <w:r w:rsidRPr="00D929EC">
              <w:rPr>
                <w:rFonts w:ascii="Times New Roman" w:hAnsi="Times New Roman"/>
                <w:i/>
                <w:sz w:val="22"/>
                <w:szCs w:val="22"/>
              </w:rPr>
              <w:t>de minimis</w:t>
            </w:r>
            <w:r w:rsidRPr="00D929EC">
              <w:rPr>
                <w:rFonts w:ascii="Times New Roman" w:hAnsi="Times New Roman"/>
                <w:sz w:val="22"/>
                <w:szCs w:val="22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C2685C" w:rsidRPr="00D929EC" w14:paraId="78CAA457" w14:textId="77777777" w:rsidTr="00C51261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14DC5F35" w14:textId="1CA5CAD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 xml:space="preserve">a) łączną wartość pomocy </w:t>
            </w:r>
            <w:r w:rsidRPr="00D929EC">
              <w:rPr>
                <w:rFonts w:ascii="Times New Roman" w:hAnsi="Times New Roman"/>
                <w:i/>
                <w:sz w:val="22"/>
                <w:szCs w:val="22"/>
              </w:rPr>
              <w:t>de minimis</w:t>
            </w:r>
            <w:r w:rsidRPr="00D929EC">
              <w:rPr>
                <w:rFonts w:ascii="Times New Roman" w:hAnsi="Times New Roman"/>
                <w:sz w:val="22"/>
                <w:szCs w:val="22"/>
              </w:rPr>
              <w:t xml:space="preserve"> udzielonej przedsiębiorcy przed podziałem w okresie minionych 3 lat</w:t>
            </w:r>
            <w:r w:rsidR="00732319">
              <w:rPr>
                <w:rFonts w:ascii="Times New Roman" w:hAnsi="Times New Roman"/>
                <w:sz w:val="22"/>
                <w:szCs w:val="22"/>
                <w:vertAlign w:val="superscript"/>
              </w:rPr>
              <w:t>ix</w:t>
            </w:r>
            <w:r w:rsidRPr="00D929EC">
              <w:rPr>
                <w:rFonts w:ascii="Times New Roman" w:hAnsi="Times New Roman"/>
                <w:sz w:val="22"/>
                <w:szCs w:val="22"/>
                <w:vertAlign w:val="superscript"/>
              </w:rPr>
              <w:t>)</w:t>
            </w:r>
            <w:r w:rsidRPr="00D929EC">
              <w:rPr>
                <w:rFonts w:ascii="Times New Roman" w:hAnsi="Times New Roman"/>
                <w:sz w:val="22"/>
                <w:szCs w:val="22"/>
              </w:rPr>
              <w:t xml:space="preserve"> poprzedzających dzień </w:t>
            </w:r>
            <w:r w:rsidRPr="00D929EC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wystąpienia z wnioskiem o udzielenie pomocy </w:t>
            </w:r>
            <w:r w:rsidRPr="00D929EC">
              <w:rPr>
                <w:rFonts w:ascii="Times New Roman" w:hAnsi="Times New Roman"/>
                <w:i/>
                <w:iCs/>
                <w:sz w:val="22"/>
                <w:szCs w:val="22"/>
              </w:rPr>
              <w:t>de minimis</w:t>
            </w:r>
            <w:r w:rsidR="00732319">
              <w:rPr>
                <w:rFonts w:ascii="Times New Roman" w:hAnsi="Times New Roman"/>
                <w:sz w:val="22"/>
                <w:szCs w:val="22"/>
                <w:vertAlign w:val="superscript"/>
              </w:rPr>
              <w:t>x</w:t>
            </w:r>
            <w:r w:rsidRPr="00D929EC">
              <w:rPr>
                <w:rFonts w:ascii="Times New Roman" w:hAnsi="Times New Roman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5524" w:type="dxa"/>
            <w:gridSpan w:val="8"/>
          </w:tcPr>
          <w:p w14:paraId="653D3943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2685C" w:rsidRPr="00D929EC" w14:paraId="4E25B795" w14:textId="77777777" w:rsidTr="00C51261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110F981E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b)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1E4B69C7" w14:textId="08F992A3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2685C" w:rsidRPr="00D929EC" w14:paraId="7AAC0C1E" w14:textId="77777777" w:rsidTr="00C51261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1800A320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c) wartość kapitału podmiotu na moment podziału (w PLN)</w:t>
            </w:r>
          </w:p>
        </w:tc>
        <w:tc>
          <w:tcPr>
            <w:tcW w:w="5524" w:type="dxa"/>
            <w:gridSpan w:val="8"/>
          </w:tcPr>
          <w:p w14:paraId="6B7ECDDA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2685C" w:rsidRPr="00D929EC" w14:paraId="52DB4A54" w14:textId="77777777" w:rsidTr="00C51261">
        <w:trPr>
          <w:trHeight w:val="307"/>
        </w:trPr>
        <w:tc>
          <w:tcPr>
            <w:tcW w:w="10060" w:type="dxa"/>
            <w:gridSpan w:val="13"/>
            <w:shd w:val="clear" w:color="auto" w:fill="D9D9D9"/>
            <w:noWrap/>
            <w:hideMark/>
          </w:tcPr>
          <w:p w14:paraId="3559D8B4" w14:textId="77777777" w:rsidR="00C2685C" w:rsidRPr="00D929EC" w:rsidRDefault="00C2685C" w:rsidP="003E151C">
            <w:pPr>
              <w:rPr>
                <w:rFonts w:ascii="Times New Roman" w:hAnsi="Times New Roman"/>
                <w:b/>
                <w:i/>
                <w:iCs/>
                <w:sz w:val="20"/>
                <w:szCs w:val="20"/>
                <w:vertAlign w:val="superscript"/>
              </w:rPr>
            </w:pPr>
            <w:r w:rsidRPr="00D929EC">
              <w:rPr>
                <w:rFonts w:ascii="Times New Roman" w:hAnsi="Times New Roman"/>
                <w:b/>
                <w:sz w:val="22"/>
                <w:szCs w:val="22"/>
              </w:rPr>
              <w:t xml:space="preserve">B. Informacje dotyczące sytuacji ekonomicznej podmiotu, któremu ma być udzielona pomoc </w:t>
            </w:r>
            <w:r w:rsidRPr="00D929EC">
              <w:rPr>
                <w:rFonts w:ascii="Times New Roman" w:hAnsi="Times New Roman"/>
                <w:b/>
                <w:i/>
                <w:sz w:val="22"/>
                <w:szCs w:val="22"/>
              </w:rPr>
              <w:t>de minimis</w:t>
            </w:r>
            <w:r w:rsidRPr="00D929EC">
              <w:rPr>
                <w:rFonts w:ascii="Times New Roman" w:hAnsi="Times New Roman"/>
                <w:sz w:val="22"/>
                <w:szCs w:val="22"/>
                <w:vertAlign w:val="superscript"/>
              </w:rPr>
              <w:endnoteReference w:id="11"/>
            </w:r>
            <w:r w:rsidRPr="00D929EC">
              <w:rPr>
                <w:rFonts w:ascii="Times New Roman" w:hAnsi="Times New Roman"/>
                <w:sz w:val="22"/>
                <w:szCs w:val="22"/>
                <w:vertAlign w:val="superscript"/>
              </w:rPr>
              <w:t>)</w:t>
            </w:r>
          </w:p>
        </w:tc>
      </w:tr>
      <w:tr w:rsidR="00C2685C" w:rsidRPr="00D929EC" w14:paraId="67453682" w14:textId="77777777" w:rsidTr="00C51261">
        <w:trPr>
          <w:trHeight w:val="406"/>
        </w:trPr>
        <w:tc>
          <w:tcPr>
            <w:tcW w:w="10060" w:type="dxa"/>
            <w:gridSpan w:val="13"/>
            <w:shd w:val="clear" w:color="auto" w:fill="F2F2F2"/>
            <w:hideMark/>
          </w:tcPr>
          <w:p w14:paraId="41BF69A8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1. Czy wobec podmiotu toczy się postępowanie upadłościowe lub restrukturyzacyjne lub czy spełnia on kryteria kwalifikujące go do objęcia postępowaniem upadłościowym?</w:t>
            </w:r>
          </w:p>
        </w:tc>
      </w:tr>
      <w:tr w:rsidR="00C2685C" w:rsidRPr="00D929EC" w14:paraId="55EECBBF" w14:textId="77777777" w:rsidTr="00C51261">
        <w:trPr>
          <w:trHeight w:val="307"/>
        </w:trPr>
        <w:tc>
          <w:tcPr>
            <w:tcW w:w="2830" w:type="dxa"/>
            <w:gridSpan w:val="3"/>
            <w:noWrap/>
          </w:tcPr>
          <w:p w14:paraId="65490951" w14:textId="77777777" w:rsidR="00C2685C" w:rsidRPr="00D929EC" w:rsidRDefault="00D5478A" w:rsidP="003E151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22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22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3DF75E70" w14:textId="77777777" w:rsidR="00C2685C" w:rsidRPr="00D929EC" w:rsidRDefault="00D5478A" w:rsidP="003E151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22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22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nie</w:t>
            </w:r>
          </w:p>
        </w:tc>
      </w:tr>
      <w:tr w:rsidR="00C2685C" w:rsidRPr="00D929EC" w14:paraId="5DE8732B" w14:textId="77777777" w:rsidTr="00C51261">
        <w:trPr>
          <w:trHeight w:val="406"/>
        </w:trPr>
        <w:tc>
          <w:tcPr>
            <w:tcW w:w="10060" w:type="dxa"/>
            <w:gridSpan w:val="13"/>
            <w:shd w:val="clear" w:color="auto" w:fill="F2F2F2"/>
            <w:hideMark/>
          </w:tcPr>
          <w:p w14:paraId="450B4F27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 xml:space="preserve">2. Czy podmiot będący przedsiębiorcą innym niż mikroprzedsiębiorca lub innym niż mały lub średni przedsiębiorca albo – w przypadku, o którym mowa w art. 4 ust. 7 rozporządzenia Komisji (UE) 2023/2831 z dnia 13 grudnia 2023 r. w sprawie stosowania art. 107 i 108 Traktatu o funkcjonowaniu Unii Europejskiej do pomocy </w:t>
            </w:r>
            <w:r w:rsidRPr="00D929EC">
              <w:rPr>
                <w:rFonts w:ascii="Times New Roman" w:hAnsi="Times New Roman"/>
                <w:i/>
                <w:sz w:val="22"/>
                <w:szCs w:val="22"/>
              </w:rPr>
              <w:t>de minimis</w:t>
            </w:r>
            <w:r w:rsidRPr="00D929EC">
              <w:rPr>
                <w:rFonts w:ascii="Times New Roman" w:hAnsi="Times New Roman"/>
                <w:sz w:val="22"/>
                <w:szCs w:val="22"/>
              </w:rPr>
              <w:t xml:space="preserve"> – podmiot będący każdym przedsiębiorcą znajduje się w sytuacji gorszej niż sytuacja kwalifikująca się do oceny kredytowej B-?</w:t>
            </w:r>
            <w:r w:rsidRPr="00D929EC">
              <w:rPr>
                <w:rFonts w:ascii="Times New Roman" w:hAnsi="Times New Roman"/>
                <w:sz w:val="22"/>
                <w:szCs w:val="22"/>
                <w:vertAlign w:val="superscript"/>
              </w:rPr>
              <w:endnoteReference w:id="12"/>
            </w:r>
            <w:r w:rsidRPr="00D929EC">
              <w:rPr>
                <w:rFonts w:ascii="Times New Roman" w:hAnsi="Times New Roman"/>
                <w:sz w:val="22"/>
                <w:szCs w:val="22"/>
                <w:vertAlign w:val="superscript"/>
              </w:rPr>
              <w:t>)</w:t>
            </w:r>
          </w:p>
        </w:tc>
      </w:tr>
      <w:tr w:rsidR="00C2685C" w:rsidRPr="00D929EC" w14:paraId="01B19426" w14:textId="77777777" w:rsidTr="00C51261">
        <w:trPr>
          <w:trHeight w:val="307"/>
        </w:trPr>
        <w:tc>
          <w:tcPr>
            <w:tcW w:w="2830" w:type="dxa"/>
            <w:gridSpan w:val="3"/>
            <w:noWrap/>
          </w:tcPr>
          <w:p w14:paraId="399716F5" w14:textId="77777777" w:rsidR="00C2685C" w:rsidRPr="00D929EC" w:rsidRDefault="00D5478A" w:rsidP="003E151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745882C7" w14:textId="77777777" w:rsidR="00C2685C" w:rsidRPr="00D929EC" w:rsidRDefault="00D5478A" w:rsidP="003E151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22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22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nie</w:t>
            </w:r>
          </w:p>
        </w:tc>
        <w:tc>
          <w:tcPr>
            <w:tcW w:w="4243" w:type="dxa"/>
            <w:gridSpan w:val="6"/>
          </w:tcPr>
          <w:p w14:paraId="029DFAF7" w14:textId="77777777" w:rsidR="00C2685C" w:rsidRPr="00D929EC" w:rsidRDefault="00D5478A" w:rsidP="003E151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22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22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nie dotyczy</w:t>
            </w:r>
          </w:p>
        </w:tc>
      </w:tr>
      <w:tr w:rsidR="00C2685C" w:rsidRPr="00D929EC" w14:paraId="0838E387" w14:textId="77777777" w:rsidTr="00C51261">
        <w:trPr>
          <w:trHeight w:val="406"/>
        </w:trPr>
        <w:tc>
          <w:tcPr>
            <w:tcW w:w="10060" w:type="dxa"/>
            <w:gridSpan w:val="13"/>
            <w:shd w:val="clear" w:color="auto" w:fill="F2F2F2"/>
            <w:hideMark/>
          </w:tcPr>
          <w:p w14:paraId="148D350D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 xml:space="preserve">3. Czy w okresie 3 lat poprzedzających dzień wystąpienia z wnioskiem o udzielenie pomocy </w:t>
            </w:r>
            <w:r w:rsidRPr="00D929EC">
              <w:rPr>
                <w:rFonts w:ascii="Times New Roman" w:hAnsi="Times New Roman"/>
                <w:i/>
                <w:sz w:val="22"/>
                <w:szCs w:val="22"/>
              </w:rPr>
              <w:t>de minimis</w:t>
            </w:r>
            <w:r w:rsidRPr="00D929EC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</w:tr>
      <w:tr w:rsidR="00C2685C" w:rsidRPr="00D929EC" w14:paraId="76B012C9" w14:textId="77777777" w:rsidTr="00C51261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097D598D" w14:textId="77777777" w:rsidR="00C2685C" w:rsidRPr="00D929EC" w:rsidRDefault="00C2685C" w:rsidP="003E151C">
            <w:pPr>
              <w:rPr>
                <w:rFonts w:ascii="Times New Roman" w:hAnsi="Times New Roman"/>
                <w:sz w:val="20"/>
                <w:szCs w:val="20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28E13DA6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6406DF44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nie</w:t>
            </w:r>
          </w:p>
        </w:tc>
      </w:tr>
      <w:tr w:rsidR="00C2685C" w:rsidRPr="00D929EC" w14:paraId="2A5D2E29" w14:textId="77777777" w:rsidTr="00C51261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5BCD961D" w14:textId="77777777" w:rsidR="00C2685C" w:rsidRPr="00D929EC" w:rsidRDefault="00C2685C" w:rsidP="003E151C">
            <w:pPr>
              <w:rPr>
                <w:rFonts w:ascii="Times New Roman" w:hAnsi="Times New Roman"/>
                <w:sz w:val="20"/>
                <w:szCs w:val="20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7904C25B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6A10582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nie</w:t>
            </w:r>
          </w:p>
        </w:tc>
      </w:tr>
      <w:tr w:rsidR="00C2685C" w:rsidRPr="00D929EC" w14:paraId="5F2C156D" w14:textId="77777777" w:rsidTr="00C51261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53C09DE1" w14:textId="77777777" w:rsidR="00C2685C" w:rsidRPr="00D929EC" w:rsidRDefault="00C2685C" w:rsidP="003E151C">
            <w:pPr>
              <w:rPr>
                <w:rFonts w:ascii="Times New Roman" w:hAnsi="Times New Roman"/>
                <w:sz w:val="20"/>
                <w:szCs w:val="20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1F75A96A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7FF117D4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nie</w:t>
            </w:r>
          </w:p>
        </w:tc>
      </w:tr>
      <w:tr w:rsidR="00C2685C" w:rsidRPr="00D929EC" w14:paraId="40244F7C" w14:textId="77777777" w:rsidTr="00C51261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393EE8B7" w14:textId="77777777" w:rsidR="00C2685C" w:rsidRPr="00D929EC" w:rsidRDefault="00C2685C" w:rsidP="003E151C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d) podmiot ma nadwyżki produkcji?</w:t>
            </w:r>
            <w:r w:rsidRPr="00D929EC">
              <w:rPr>
                <w:rFonts w:ascii="Times New Roman" w:hAnsi="Times New Roman"/>
                <w:sz w:val="22"/>
                <w:szCs w:val="22"/>
                <w:vertAlign w:val="superscript"/>
              </w:rPr>
              <w:endnoteReference w:id="13"/>
            </w:r>
            <w:r w:rsidRPr="00D929EC">
              <w:rPr>
                <w:rFonts w:ascii="Times New Roman" w:hAnsi="Times New Roman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3D728075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6CB6E962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nie</w:t>
            </w:r>
          </w:p>
        </w:tc>
      </w:tr>
      <w:tr w:rsidR="00C2685C" w:rsidRPr="00D929EC" w14:paraId="1640B1AF" w14:textId="77777777" w:rsidTr="00C51261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C0A1DB1" w14:textId="77777777" w:rsidR="00C2685C" w:rsidRPr="00D929EC" w:rsidRDefault="00C2685C" w:rsidP="003E151C">
            <w:pPr>
              <w:rPr>
                <w:rFonts w:ascii="Times New Roman" w:hAnsi="Times New Roman"/>
                <w:sz w:val="20"/>
                <w:szCs w:val="20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3B21DA61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1CC3953B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nie</w:t>
            </w:r>
          </w:p>
        </w:tc>
      </w:tr>
      <w:tr w:rsidR="00C2685C" w:rsidRPr="00D929EC" w14:paraId="184C2E56" w14:textId="77777777" w:rsidTr="00C51261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AED315C" w14:textId="77777777" w:rsidR="00C2685C" w:rsidRPr="00D929EC" w:rsidRDefault="00C2685C" w:rsidP="003E151C">
            <w:pPr>
              <w:rPr>
                <w:rFonts w:ascii="Times New Roman" w:hAnsi="Times New Roman"/>
                <w:sz w:val="20"/>
                <w:szCs w:val="20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088B6566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66BDBEC3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nie</w:t>
            </w:r>
          </w:p>
        </w:tc>
      </w:tr>
      <w:tr w:rsidR="00C2685C" w:rsidRPr="00D929EC" w14:paraId="4CB59864" w14:textId="77777777" w:rsidTr="00C51261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3D9A5782" w14:textId="77777777" w:rsidR="00C2685C" w:rsidRPr="00D929EC" w:rsidRDefault="00C2685C" w:rsidP="003E151C">
            <w:pPr>
              <w:rPr>
                <w:rFonts w:ascii="Times New Roman" w:hAnsi="Times New Roman"/>
                <w:sz w:val="20"/>
                <w:szCs w:val="20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651BEDE4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7B823198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nie</w:t>
            </w:r>
          </w:p>
        </w:tc>
      </w:tr>
      <w:tr w:rsidR="00C2685C" w:rsidRPr="00D929EC" w14:paraId="121C452C" w14:textId="77777777" w:rsidTr="00C51261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6DA41E0D" w14:textId="77777777" w:rsidR="00C2685C" w:rsidRPr="00D929EC" w:rsidRDefault="00C2685C" w:rsidP="003E151C">
            <w:pPr>
              <w:rPr>
                <w:rFonts w:ascii="Times New Roman" w:hAnsi="Times New Roman"/>
                <w:sz w:val="20"/>
                <w:szCs w:val="20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C21BDE0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57E1C9B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nie</w:t>
            </w:r>
          </w:p>
        </w:tc>
      </w:tr>
      <w:tr w:rsidR="00C2685C" w:rsidRPr="00D929EC" w14:paraId="2B0C5572" w14:textId="77777777" w:rsidTr="00C51261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61965ACF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6026AF62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72329ED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nie</w:t>
            </w:r>
          </w:p>
        </w:tc>
      </w:tr>
      <w:tr w:rsidR="00C2685C" w:rsidRPr="00D929EC" w14:paraId="36E0764E" w14:textId="77777777" w:rsidTr="00C51261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/>
            <w:vAlign w:val="bottom"/>
            <w:hideMark/>
          </w:tcPr>
          <w:p w14:paraId="1336C2EB" w14:textId="77777777" w:rsidR="00C2685C" w:rsidRPr="00D929EC" w:rsidRDefault="00C2685C" w:rsidP="003E151C">
            <w:pPr>
              <w:rPr>
                <w:rFonts w:ascii="Times New Roman" w:hAnsi="Times New Roman"/>
                <w:iCs/>
                <w:sz w:val="22"/>
                <w:szCs w:val="22"/>
              </w:rPr>
            </w:pPr>
            <w:r w:rsidRPr="00D929EC">
              <w:rPr>
                <w:rFonts w:ascii="Times New Roman" w:hAnsi="Times New Roman"/>
                <w:iCs/>
                <w:sz w:val="22"/>
                <w:szCs w:val="22"/>
              </w:rPr>
              <w:t>Jeżeli tak, należy wskazać jakie:</w:t>
            </w:r>
          </w:p>
        </w:tc>
      </w:tr>
      <w:tr w:rsidR="00C2685C" w:rsidRPr="00D929EC" w14:paraId="1EFA95F1" w14:textId="77777777" w:rsidTr="00C51261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5C276C5F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14:paraId="6F7550C6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2"/>
                <w:szCs w:val="22"/>
              </w:rPr>
            </w:pPr>
          </w:p>
          <w:p w14:paraId="02A8BB16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2"/>
                <w:szCs w:val="22"/>
              </w:rPr>
            </w:pPr>
          </w:p>
          <w:p w14:paraId="1E1DF7E9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2"/>
                <w:szCs w:val="22"/>
              </w:rPr>
            </w:pPr>
          </w:p>
          <w:p w14:paraId="7EBC72F8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2"/>
                <w:szCs w:val="22"/>
              </w:rPr>
            </w:pPr>
          </w:p>
          <w:p w14:paraId="1E939652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2685C" w:rsidRPr="00D929EC" w14:paraId="3B27CA57" w14:textId="77777777" w:rsidTr="00C51261">
        <w:trPr>
          <w:trHeight w:val="307"/>
        </w:trPr>
        <w:tc>
          <w:tcPr>
            <w:tcW w:w="10060" w:type="dxa"/>
            <w:gridSpan w:val="13"/>
            <w:shd w:val="clear" w:color="auto" w:fill="D9D9D9"/>
            <w:noWrap/>
            <w:vAlign w:val="center"/>
            <w:hideMark/>
          </w:tcPr>
          <w:p w14:paraId="0E570357" w14:textId="77777777" w:rsidR="00C2685C" w:rsidRPr="00D929EC" w:rsidRDefault="00C2685C" w:rsidP="003E151C">
            <w:pPr>
              <w:rPr>
                <w:rFonts w:ascii="Times New Roman" w:hAnsi="Times New Roman"/>
                <w:b/>
                <w:iCs/>
                <w:sz w:val="22"/>
                <w:szCs w:val="22"/>
              </w:rPr>
            </w:pPr>
            <w:r w:rsidRPr="00D929EC">
              <w:rPr>
                <w:rFonts w:ascii="Times New Roman" w:hAnsi="Times New Roman"/>
                <w:b/>
                <w:iCs/>
                <w:sz w:val="22"/>
                <w:szCs w:val="22"/>
              </w:rPr>
              <w:lastRenderedPageBreak/>
              <w:t xml:space="preserve">C. Informacje dotyczące działalności gospodarczej prowadzonej przez podmiot, któremu ma być udzielona pomoc </w:t>
            </w:r>
            <w:r w:rsidRPr="00D929EC">
              <w:rPr>
                <w:rFonts w:ascii="Times New Roman" w:hAnsi="Times New Roman"/>
                <w:b/>
                <w:i/>
                <w:iCs/>
                <w:sz w:val="22"/>
                <w:szCs w:val="22"/>
              </w:rPr>
              <w:t>de minimis</w:t>
            </w:r>
          </w:p>
        </w:tc>
      </w:tr>
      <w:tr w:rsidR="00C2685C" w:rsidRPr="00D929EC" w14:paraId="5496CC93" w14:textId="77777777" w:rsidTr="00C51261">
        <w:trPr>
          <w:trHeight w:val="458"/>
        </w:trPr>
        <w:tc>
          <w:tcPr>
            <w:tcW w:w="10060" w:type="dxa"/>
            <w:gridSpan w:val="13"/>
            <w:shd w:val="clear" w:color="auto" w:fill="F2F2F2"/>
            <w:noWrap/>
            <w:vAlign w:val="center"/>
          </w:tcPr>
          <w:p w14:paraId="008A4C1E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 xml:space="preserve"> 1. Czy podmiot, któremu ma być udzielona pomoc </w:t>
            </w:r>
            <w:r w:rsidRPr="00D929EC">
              <w:rPr>
                <w:rFonts w:ascii="Times New Roman" w:hAnsi="Times New Roman"/>
                <w:i/>
                <w:sz w:val="22"/>
                <w:szCs w:val="22"/>
              </w:rPr>
              <w:t>de minimis</w:t>
            </w:r>
            <w:r w:rsidRPr="00D929EC">
              <w:rPr>
                <w:rFonts w:ascii="Times New Roman" w:hAnsi="Times New Roman"/>
                <w:sz w:val="22"/>
                <w:szCs w:val="22"/>
              </w:rPr>
              <w:t>, prowadzi działalność:</w:t>
            </w:r>
          </w:p>
        </w:tc>
      </w:tr>
      <w:tr w:rsidR="00C2685C" w:rsidRPr="00D929EC" w14:paraId="217C837E" w14:textId="77777777" w:rsidTr="00C51261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38330DA7" w14:textId="77777777" w:rsidR="00C2685C" w:rsidRPr="00D929EC" w:rsidRDefault="00C2685C" w:rsidP="003E151C">
            <w:pPr>
              <w:numPr>
                <w:ilvl w:val="0"/>
                <w:numId w:val="7"/>
              </w:numPr>
              <w:tabs>
                <w:tab w:val="left" w:pos="318"/>
              </w:tabs>
              <w:spacing w:after="20"/>
              <w:ind w:left="34"/>
              <w:contextualSpacing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w zakresie produkcji podstawowej produktów rybołówstwa i akwakultury?</w:t>
            </w:r>
            <w:r w:rsidRPr="00D929EC">
              <w:rPr>
                <w:rFonts w:ascii="Times New Roman" w:hAnsi="Times New Roman"/>
                <w:sz w:val="22"/>
                <w:szCs w:val="22"/>
                <w:vertAlign w:val="superscript"/>
              </w:rPr>
              <w:endnoteReference w:id="14"/>
            </w:r>
            <w:r w:rsidRPr="00D929EC">
              <w:rPr>
                <w:rFonts w:ascii="Times New Roman" w:hAnsi="Times New Roman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199F9457" w14:textId="77777777" w:rsidR="00C2685C" w:rsidRPr="00D929EC" w:rsidRDefault="00D5478A" w:rsidP="003E151C">
            <w:pPr>
              <w:spacing w:after="20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1A0A8AD3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 xml:space="preserve"> nie</w:t>
            </w:r>
          </w:p>
        </w:tc>
      </w:tr>
      <w:tr w:rsidR="00C2685C" w:rsidRPr="00D929EC" w14:paraId="0514DB4A" w14:textId="77777777" w:rsidTr="00C51261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0CD2D26" w14:textId="77777777" w:rsidR="00C2685C" w:rsidRPr="00D929EC" w:rsidRDefault="00C2685C" w:rsidP="003E151C">
            <w:pPr>
              <w:numPr>
                <w:ilvl w:val="0"/>
                <w:numId w:val="7"/>
              </w:numPr>
              <w:tabs>
                <w:tab w:val="left" w:pos="318"/>
              </w:tabs>
              <w:ind w:left="34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>w zakresie produkcji podstawowej produktów rolnych wymienionych w załączniku 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1A49E35F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1FA481D0" w14:textId="77777777" w:rsidR="00C2685C" w:rsidRPr="00D929EC" w:rsidRDefault="00D5478A" w:rsidP="003E151C">
            <w:pPr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 xml:space="preserve"> nie</w:t>
            </w:r>
          </w:p>
        </w:tc>
      </w:tr>
      <w:tr w:rsidR="00C2685C" w:rsidRPr="00D929EC" w14:paraId="40180F22" w14:textId="77777777" w:rsidTr="00C51261">
        <w:trPr>
          <w:trHeight w:val="347"/>
        </w:trPr>
        <w:tc>
          <w:tcPr>
            <w:tcW w:w="10060" w:type="dxa"/>
            <w:gridSpan w:val="13"/>
            <w:shd w:val="clear" w:color="auto" w:fill="E7E6E6"/>
            <w:noWrap/>
            <w:vAlign w:val="center"/>
          </w:tcPr>
          <w:p w14:paraId="0C2D4761" w14:textId="77777777" w:rsidR="00C2685C" w:rsidRPr="00D929EC" w:rsidRDefault="00C2685C" w:rsidP="003E151C">
            <w:pPr>
              <w:rPr>
                <w:rFonts w:ascii="Calibri" w:hAnsi="Calibri"/>
                <w:sz w:val="36"/>
                <w:szCs w:val="36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 xml:space="preserve">2. Czy pomoc </w:t>
            </w:r>
            <w:r w:rsidRPr="00D929EC">
              <w:rPr>
                <w:rFonts w:ascii="Times New Roman" w:hAnsi="Times New Roman"/>
                <w:i/>
                <w:sz w:val="22"/>
                <w:szCs w:val="22"/>
              </w:rPr>
              <w:t>de minimis</w:t>
            </w:r>
            <w:r w:rsidRPr="00D929EC">
              <w:rPr>
                <w:rFonts w:ascii="Times New Roman" w:hAnsi="Times New Roman"/>
                <w:iCs/>
                <w:sz w:val="22"/>
                <w:szCs w:val="22"/>
              </w:rPr>
              <w:t>, o którą podmiot wnioskuje,</w:t>
            </w:r>
            <w:r w:rsidRPr="00D929EC">
              <w:rPr>
                <w:rFonts w:ascii="Times New Roman" w:hAnsi="Times New Roman"/>
                <w:sz w:val="22"/>
                <w:szCs w:val="22"/>
              </w:rPr>
              <w:t xml:space="preserve"> będzie przeznaczona na działalność wskazaną w pkt 1 lit. a lub b?</w:t>
            </w:r>
          </w:p>
        </w:tc>
      </w:tr>
      <w:tr w:rsidR="00C2685C" w:rsidRPr="00D929EC" w14:paraId="13045E40" w14:textId="77777777" w:rsidTr="00C51261">
        <w:trPr>
          <w:trHeight w:val="307"/>
        </w:trPr>
        <w:tc>
          <w:tcPr>
            <w:tcW w:w="2830" w:type="dxa"/>
            <w:gridSpan w:val="3"/>
            <w:noWrap/>
          </w:tcPr>
          <w:p w14:paraId="76095C59" w14:textId="77777777" w:rsidR="00C2685C" w:rsidRPr="00D929EC" w:rsidRDefault="00D5478A" w:rsidP="003E151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22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22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6028A9BB" w14:textId="77777777" w:rsidR="00C2685C" w:rsidRPr="00D929EC" w:rsidRDefault="00D5478A" w:rsidP="003E151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22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22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nie</w:t>
            </w:r>
          </w:p>
        </w:tc>
      </w:tr>
      <w:tr w:rsidR="00C2685C" w:rsidRPr="00D929EC" w14:paraId="0E335D2A" w14:textId="77777777" w:rsidTr="00C51261">
        <w:trPr>
          <w:trHeight w:val="347"/>
        </w:trPr>
        <w:tc>
          <w:tcPr>
            <w:tcW w:w="10060" w:type="dxa"/>
            <w:gridSpan w:val="13"/>
            <w:shd w:val="clear" w:color="auto" w:fill="E7E6E6"/>
            <w:noWrap/>
            <w:vAlign w:val="center"/>
          </w:tcPr>
          <w:p w14:paraId="29A085A2" w14:textId="77777777" w:rsidR="00C2685C" w:rsidRPr="00D929EC" w:rsidRDefault="00C2685C" w:rsidP="003E151C">
            <w:pPr>
              <w:tabs>
                <w:tab w:val="left" w:pos="348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  <w:shd w:val="clear" w:color="auto" w:fill="E7E6E6"/>
              </w:rPr>
              <w:t>3. W przypadku zaznaczenia odpowiedzi twierdzącej w pkt 1 lit. a lub b: czy jest zapewniona rozdzielność rachunkowa</w:t>
            </w:r>
            <w:r w:rsidRPr="00D929EC">
              <w:rPr>
                <w:rFonts w:ascii="Times New Roman" w:hAnsi="Times New Roman"/>
                <w:sz w:val="22"/>
                <w:szCs w:val="22"/>
                <w:shd w:val="clear" w:color="auto" w:fill="E7E6E6"/>
                <w:vertAlign w:val="superscript"/>
              </w:rPr>
              <w:endnoteReference w:id="15"/>
            </w:r>
            <w:r w:rsidRPr="00D929EC">
              <w:rPr>
                <w:rFonts w:ascii="Times New Roman" w:hAnsi="Times New Roman"/>
                <w:sz w:val="22"/>
                <w:szCs w:val="22"/>
                <w:shd w:val="clear" w:color="auto" w:fill="E7E6E6"/>
                <w:vertAlign w:val="superscript"/>
              </w:rPr>
              <w:t>)</w:t>
            </w:r>
            <w:r w:rsidRPr="00D929EC">
              <w:rPr>
                <w:rFonts w:ascii="Times New Roman" w:hAnsi="Times New Roman"/>
                <w:sz w:val="22"/>
                <w:szCs w:val="22"/>
                <w:shd w:val="clear" w:color="auto" w:fill="E7E6E6"/>
              </w:rPr>
              <w:t xml:space="preserve"> uniemożliwiająca przeniesienie na wskazaną w tych literach działalność korzyści wynikających z uzyskanej pomocy </w:t>
            </w:r>
            <w:r w:rsidRPr="00D929EC">
              <w:rPr>
                <w:rFonts w:ascii="Times New Roman" w:hAnsi="Times New Roman"/>
                <w:i/>
                <w:sz w:val="22"/>
                <w:szCs w:val="22"/>
                <w:shd w:val="clear" w:color="auto" w:fill="E7E6E6"/>
              </w:rPr>
              <w:t>de minimis</w:t>
            </w:r>
            <w:r w:rsidRPr="00D929EC">
              <w:rPr>
                <w:rFonts w:ascii="Times New Roman" w:hAnsi="Times New Roman"/>
                <w:sz w:val="22"/>
                <w:szCs w:val="22"/>
                <w:shd w:val="clear" w:color="auto" w:fill="E7E6E6"/>
              </w:rPr>
              <w:t xml:space="preserve"> (w jaki sposób)?</w:t>
            </w:r>
            <w:r w:rsidRPr="00D929EC">
              <w:rPr>
                <w:rFonts w:ascii="Times New Roman" w:hAnsi="Times New Roman"/>
                <w:sz w:val="22"/>
                <w:szCs w:val="22"/>
                <w:shd w:val="clear" w:color="auto" w:fill="E7E6E6"/>
              </w:rPr>
              <w:tab/>
            </w:r>
            <w:r w:rsidRPr="00D929EC">
              <w:rPr>
                <w:rFonts w:ascii="Times New Roman" w:hAnsi="Times New Roman"/>
                <w:sz w:val="22"/>
                <w:szCs w:val="22"/>
              </w:rPr>
              <w:tab/>
            </w:r>
            <w:r w:rsidRPr="00D929EC">
              <w:rPr>
                <w:rFonts w:ascii="Times New Roman" w:hAnsi="Times New Roman"/>
                <w:sz w:val="22"/>
                <w:szCs w:val="22"/>
              </w:rPr>
              <w:tab/>
            </w:r>
            <w:r w:rsidRPr="00D929EC">
              <w:rPr>
                <w:rFonts w:ascii="Times New Roman" w:hAnsi="Times New Roman"/>
                <w:sz w:val="22"/>
                <w:szCs w:val="22"/>
              </w:rPr>
              <w:tab/>
            </w:r>
            <w:r w:rsidRPr="00D929EC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</w:tr>
      <w:tr w:rsidR="00C2685C" w:rsidRPr="00D929EC" w14:paraId="798BD418" w14:textId="77777777" w:rsidTr="00C51261">
        <w:trPr>
          <w:trHeight w:val="307"/>
        </w:trPr>
        <w:tc>
          <w:tcPr>
            <w:tcW w:w="2830" w:type="dxa"/>
            <w:gridSpan w:val="3"/>
            <w:noWrap/>
          </w:tcPr>
          <w:p w14:paraId="6389C868" w14:textId="77777777" w:rsidR="00C2685C" w:rsidRPr="00D929EC" w:rsidRDefault="00D5478A" w:rsidP="003E151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37DA27CE" w14:textId="77777777" w:rsidR="00C2685C" w:rsidRPr="00D929EC" w:rsidRDefault="00D5478A" w:rsidP="003E151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nie</w:t>
            </w:r>
          </w:p>
        </w:tc>
        <w:tc>
          <w:tcPr>
            <w:tcW w:w="4243" w:type="dxa"/>
            <w:gridSpan w:val="6"/>
          </w:tcPr>
          <w:p w14:paraId="4735E480" w14:textId="77777777" w:rsidR="00C2685C" w:rsidRPr="00D929EC" w:rsidRDefault="00D5478A" w:rsidP="003E151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nie dotyczy</w:t>
            </w:r>
          </w:p>
        </w:tc>
      </w:tr>
      <w:tr w:rsidR="00C2685C" w:rsidRPr="00D929EC" w14:paraId="57D815D7" w14:textId="77777777" w:rsidTr="00C51261">
        <w:trPr>
          <w:trHeight w:val="406"/>
        </w:trPr>
        <w:tc>
          <w:tcPr>
            <w:tcW w:w="10060" w:type="dxa"/>
            <w:gridSpan w:val="13"/>
            <w:hideMark/>
          </w:tcPr>
          <w:p w14:paraId="04549582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  <w:r w:rsidRPr="00D929EC">
              <w:rPr>
                <w:rFonts w:ascii="Times New Roman" w:hAnsi="Times New Roman"/>
                <w:sz w:val="20"/>
                <w:szCs w:val="20"/>
              </w:rPr>
              <w:t> </w:t>
            </w:r>
          </w:p>
          <w:p w14:paraId="3BF84836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  <w:p w14:paraId="3EF70AFF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  <w:p w14:paraId="266DA823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  <w:r w:rsidRPr="00D929E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C2685C" w:rsidRPr="00D929EC" w14:paraId="552BCC00" w14:textId="77777777" w:rsidTr="00C51261">
        <w:trPr>
          <w:trHeight w:val="120"/>
        </w:trPr>
        <w:tc>
          <w:tcPr>
            <w:tcW w:w="10060" w:type="dxa"/>
            <w:gridSpan w:val="13"/>
            <w:shd w:val="clear" w:color="auto" w:fill="D9D9D9"/>
          </w:tcPr>
          <w:p w14:paraId="17CAABC1" w14:textId="77777777" w:rsidR="00C2685C" w:rsidRPr="00D929EC" w:rsidRDefault="00C2685C" w:rsidP="003E151C">
            <w:pPr>
              <w:rPr>
                <w:rFonts w:ascii="Times New Roman" w:hAnsi="Times New Roman"/>
                <w:b/>
                <w:sz w:val="22"/>
                <w:szCs w:val="22"/>
                <w:highlight w:val="lightGray"/>
              </w:rPr>
            </w:pPr>
            <w:r w:rsidRPr="00D929EC">
              <w:rPr>
                <w:rFonts w:ascii="Times New Roman" w:hAnsi="Times New Roman"/>
                <w:b/>
                <w:iCs/>
                <w:sz w:val="22"/>
                <w:szCs w:val="22"/>
              </w:rPr>
              <w:t xml:space="preserve">D. Informacje dotyczące pomocy otrzymanej w odniesieniu do tych samych kosztów, na których pokrycie ma być przeznaczona pomoc </w:t>
            </w:r>
            <w:r w:rsidRPr="00D929EC">
              <w:rPr>
                <w:rFonts w:ascii="Times New Roman" w:hAnsi="Times New Roman"/>
                <w:b/>
                <w:i/>
                <w:iCs/>
                <w:sz w:val="22"/>
                <w:szCs w:val="22"/>
              </w:rPr>
              <w:t>de minimis</w:t>
            </w:r>
            <w:r w:rsidRPr="00D929EC">
              <w:rPr>
                <w:rFonts w:ascii="Times New Roman" w:hAnsi="Times New Roman"/>
                <w:b/>
                <w:sz w:val="22"/>
                <w:szCs w:val="22"/>
              </w:rPr>
              <w:t>, o którą podmiot wnioskuje</w:t>
            </w:r>
          </w:p>
        </w:tc>
      </w:tr>
      <w:tr w:rsidR="00C2685C" w:rsidRPr="00D929EC" w14:paraId="41C7B6DD" w14:textId="77777777" w:rsidTr="00C51261">
        <w:trPr>
          <w:trHeight w:val="406"/>
        </w:trPr>
        <w:tc>
          <w:tcPr>
            <w:tcW w:w="10060" w:type="dxa"/>
            <w:gridSpan w:val="13"/>
            <w:shd w:val="clear" w:color="auto" w:fill="F2F2F2"/>
            <w:vAlign w:val="center"/>
            <w:hideMark/>
          </w:tcPr>
          <w:p w14:paraId="0C3E0162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 xml:space="preserve">1. Czy pomoc </w:t>
            </w:r>
            <w:r w:rsidRPr="00D929EC">
              <w:rPr>
                <w:rFonts w:ascii="Times New Roman" w:hAnsi="Times New Roman"/>
                <w:i/>
                <w:sz w:val="22"/>
                <w:szCs w:val="22"/>
              </w:rPr>
              <w:t>de minimis</w:t>
            </w:r>
            <w:r w:rsidRPr="00D929EC">
              <w:rPr>
                <w:rFonts w:ascii="Times New Roman" w:hAnsi="Times New Roman"/>
                <w:iCs/>
                <w:sz w:val="22"/>
                <w:szCs w:val="22"/>
              </w:rPr>
              <w:t>, o którą podmiot wnioskuje,</w:t>
            </w:r>
            <w:r w:rsidRPr="00D929EC">
              <w:rPr>
                <w:rFonts w:ascii="Times New Roman" w:hAnsi="Times New Roman"/>
                <w:sz w:val="22"/>
                <w:szCs w:val="22"/>
              </w:rPr>
              <w:t xml:space="preserve"> zostanie przeznaczona na pokrycie dających się zidentyfikować kosztów?</w:t>
            </w:r>
          </w:p>
        </w:tc>
      </w:tr>
      <w:tr w:rsidR="00C2685C" w:rsidRPr="00D929EC" w14:paraId="57F5130D" w14:textId="77777777" w:rsidTr="00C51261">
        <w:trPr>
          <w:trHeight w:val="307"/>
        </w:trPr>
        <w:tc>
          <w:tcPr>
            <w:tcW w:w="2830" w:type="dxa"/>
            <w:gridSpan w:val="3"/>
            <w:noWrap/>
          </w:tcPr>
          <w:p w14:paraId="25BF00D9" w14:textId="77777777" w:rsidR="00C2685C" w:rsidRPr="00D929EC" w:rsidRDefault="00D5478A" w:rsidP="003E151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2B904007" w14:textId="77777777" w:rsidR="00C2685C" w:rsidRPr="00D929EC" w:rsidRDefault="00D5478A" w:rsidP="003E151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nie</w:t>
            </w:r>
          </w:p>
        </w:tc>
      </w:tr>
      <w:tr w:rsidR="00C2685C" w:rsidRPr="00D929EC" w14:paraId="4CCD5207" w14:textId="77777777" w:rsidTr="00C51261">
        <w:trPr>
          <w:trHeight w:val="406"/>
        </w:trPr>
        <w:tc>
          <w:tcPr>
            <w:tcW w:w="10060" w:type="dxa"/>
            <w:gridSpan w:val="13"/>
            <w:shd w:val="clear" w:color="auto" w:fill="F2F2F2"/>
            <w:vAlign w:val="center"/>
            <w:hideMark/>
          </w:tcPr>
          <w:p w14:paraId="6FE8B0A3" w14:textId="77777777" w:rsidR="00C2685C" w:rsidRPr="00D929EC" w:rsidRDefault="00C2685C" w:rsidP="003E151C">
            <w:pPr>
              <w:rPr>
                <w:rFonts w:ascii="Times New Roman" w:hAnsi="Times New Roman"/>
                <w:sz w:val="22"/>
                <w:szCs w:val="22"/>
              </w:rPr>
            </w:pPr>
            <w:r w:rsidRPr="00D929EC">
              <w:rPr>
                <w:rFonts w:ascii="Times New Roman" w:hAnsi="Times New Roman"/>
                <w:sz w:val="22"/>
                <w:szCs w:val="22"/>
              </w:rPr>
              <w:t xml:space="preserve">2. Jeżeli tak, to czy na pokrycie tych samych kosztów, o których mowa powyżej, podmiot otrzymał pomoc inną niż pomoc </w:t>
            </w:r>
            <w:r w:rsidRPr="00D929EC">
              <w:rPr>
                <w:rFonts w:ascii="Times New Roman" w:hAnsi="Times New Roman"/>
                <w:i/>
                <w:sz w:val="22"/>
                <w:szCs w:val="22"/>
              </w:rPr>
              <w:t>de minimis</w:t>
            </w:r>
            <w:r w:rsidRPr="00D929EC">
              <w:rPr>
                <w:rFonts w:ascii="Times New Roman" w:hAnsi="Times New Roman"/>
                <w:sz w:val="22"/>
                <w:szCs w:val="22"/>
              </w:rPr>
              <w:t>?</w:t>
            </w:r>
          </w:p>
        </w:tc>
      </w:tr>
      <w:tr w:rsidR="00C2685C" w:rsidRPr="00D929EC" w14:paraId="7345CFE8" w14:textId="77777777" w:rsidTr="00C51261">
        <w:trPr>
          <w:trHeight w:val="307"/>
        </w:trPr>
        <w:tc>
          <w:tcPr>
            <w:tcW w:w="2830" w:type="dxa"/>
            <w:gridSpan w:val="3"/>
            <w:noWrap/>
          </w:tcPr>
          <w:p w14:paraId="7BD0B746" w14:textId="77777777" w:rsidR="00C2685C" w:rsidRPr="00D929EC" w:rsidRDefault="00D5478A" w:rsidP="003E151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1113E561" w14:textId="77777777" w:rsidR="00C2685C" w:rsidRPr="00D929EC" w:rsidRDefault="00D5478A" w:rsidP="003E151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nie</w:t>
            </w:r>
          </w:p>
        </w:tc>
        <w:tc>
          <w:tcPr>
            <w:tcW w:w="4243" w:type="dxa"/>
            <w:gridSpan w:val="6"/>
          </w:tcPr>
          <w:p w14:paraId="435371E9" w14:textId="77777777" w:rsidR="00C2685C" w:rsidRPr="00D929EC" w:rsidRDefault="00D5478A" w:rsidP="003E151C">
            <w:pPr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85C" w:rsidRPr="00D929EC">
                  <w:rPr>
                    <w:rFonts w:ascii="Segoe UI Symbol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C2685C" w:rsidRPr="00D929EC">
              <w:rPr>
                <w:rFonts w:ascii="Times New Roman" w:hAnsi="Times New Roman"/>
                <w:sz w:val="22"/>
                <w:szCs w:val="22"/>
              </w:rPr>
              <w:t>nie dotyczy</w:t>
            </w:r>
          </w:p>
        </w:tc>
      </w:tr>
      <w:tr w:rsidR="00C2685C" w:rsidRPr="00D929EC" w14:paraId="0F0BE39C" w14:textId="77777777" w:rsidTr="00C51261">
        <w:trPr>
          <w:trHeight w:val="397"/>
        </w:trPr>
        <w:tc>
          <w:tcPr>
            <w:tcW w:w="10060" w:type="dxa"/>
            <w:gridSpan w:val="13"/>
            <w:shd w:val="clear" w:color="auto" w:fill="F2F2F2"/>
          </w:tcPr>
          <w:p w14:paraId="5845F66F" w14:textId="77777777" w:rsidR="00C2685C" w:rsidRPr="00D929EC" w:rsidRDefault="00C2685C" w:rsidP="003E151C">
            <w:pPr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</w:rPr>
            </w:pPr>
            <w:r w:rsidRPr="00D929EC">
              <w:rPr>
                <w:rFonts w:ascii="Times New Roman" w:hAnsi="Times New Roman"/>
                <w:iCs/>
                <w:sz w:val="22"/>
                <w:szCs w:val="22"/>
                <w:shd w:val="clear" w:color="auto" w:fill="F2F2F2"/>
              </w:rPr>
              <w:t>3. Jeżeli tak, należy wypełnić poniższą tabelę</w:t>
            </w:r>
            <w:r w:rsidRPr="00D929EC">
              <w:rPr>
                <w:rFonts w:ascii="Times New Roman" w:hAnsi="Times New Roman"/>
                <w:iCs/>
                <w:sz w:val="22"/>
                <w:szCs w:val="22"/>
                <w:shd w:val="clear" w:color="auto" w:fill="F2F2F2"/>
                <w:vertAlign w:val="superscript"/>
              </w:rPr>
              <w:endnoteReference w:id="16"/>
            </w:r>
            <w:r w:rsidRPr="00D929EC">
              <w:rPr>
                <w:rFonts w:ascii="Times New Roman" w:hAnsi="Times New Roman"/>
                <w:iCs/>
                <w:sz w:val="22"/>
                <w:szCs w:val="22"/>
                <w:shd w:val="clear" w:color="auto" w:fill="F2F2F2"/>
                <w:vertAlign w:val="superscript"/>
              </w:rPr>
              <w:t>)</w:t>
            </w:r>
            <w:r w:rsidRPr="00D929EC">
              <w:rPr>
                <w:rFonts w:ascii="Times New Roman" w:hAnsi="Times New Roman"/>
                <w:iCs/>
                <w:sz w:val="22"/>
                <w:szCs w:val="22"/>
                <w:shd w:val="clear" w:color="auto" w:fill="F2F2F2"/>
              </w:rPr>
              <w:t xml:space="preserve"> w odniesieniu do ww. pomocy innej niż pomoc </w:t>
            </w:r>
            <w:r w:rsidRPr="00D929EC">
              <w:rPr>
                <w:rFonts w:ascii="Times New Roman" w:hAnsi="Times New Roman"/>
                <w:i/>
                <w:iCs/>
                <w:sz w:val="22"/>
                <w:szCs w:val="22"/>
                <w:shd w:val="clear" w:color="auto" w:fill="F2F2F2"/>
              </w:rPr>
              <w:t>de minimis</w:t>
            </w:r>
            <w:r w:rsidRPr="00D929EC">
              <w:rPr>
                <w:rFonts w:ascii="Times New Roman" w:hAnsi="Times New Roman"/>
                <w:iCs/>
                <w:sz w:val="22"/>
                <w:szCs w:val="22"/>
                <w:shd w:val="clear" w:color="auto" w:fill="F2F2F2"/>
              </w:rPr>
              <w:t xml:space="preserve"> oraz w odniesieniu do pomocy </w:t>
            </w:r>
            <w:r w:rsidRPr="00D929EC">
              <w:rPr>
                <w:rFonts w:ascii="Times New Roman" w:hAnsi="Times New Roman"/>
                <w:i/>
                <w:iCs/>
                <w:sz w:val="22"/>
                <w:szCs w:val="22"/>
                <w:shd w:val="clear" w:color="auto" w:fill="F2F2F2"/>
              </w:rPr>
              <w:t>de minimis</w:t>
            </w:r>
            <w:r w:rsidRPr="00D929EC">
              <w:rPr>
                <w:rFonts w:ascii="Times New Roman" w:hAnsi="Times New Roman"/>
                <w:iCs/>
                <w:sz w:val="22"/>
                <w:szCs w:val="22"/>
                <w:shd w:val="clear" w:color="auto" w:fill="F2F2F2"/>
              </w:rPr>
              <w:t xml:space="preserve"> na te same koszty</w:t>
            </w:r>
            <w:r w:rsidRPr="00D929EC">
              <w:rPr>
                <w:rFonts w:ascii="Times New Roman" w:hAnsi="Times New Roman"/>
                <w:iCs/>
                <w:sz w:val="22"/>
                <w:szCs w:val="22"/>
              </w:rPr>
              <w:tab/>
            </w:r>
            <w:r w:rsidRPr="00D929EC">
              <w:rPr>
                <w:rFonts w:ascii="Times New Roman" w:hAnsi="Times New Roman"/>
                <w:iCs/>
                <w:sz w:val="22"/>
                <w:szCs w:val="22"/>
              </w:rPr>
              <w:tab/>
            </w:r>
            <w:r w:rsidRPr="00D929EC">
              <w:rPr>
                <w:rFonts w:ascii="Times New Roman" w:hAnsi="Times New Roman"/>
                <w:iCs/>
                <w:sz w:val="22"/>
                <w:szCs w:val="22"/>
              </w:rPr>
              <w:tab/>
            </w:r>
            <w:r w:rsidRPr="00D929EC">
              <w:rPr>
                <w:rFonts w:ascii="Times New Roman" w:hAnsi="Times New Roman"/>
                <w:iCs/>
                <w:sz w:val="22"/>
                <w:szCs w:val="22"/>
              </w:rPr>
              <w:tab/>
            </w:r>
          </w:p>
        </w:tc>
      </w:tr>
      <w:tr w:rsidR="00C2685C" w:rsidRPr="00D929EC" w14:paraId="50E5835D" w14:textId="77777777" w:rsidTr="00C51261">
        <w:trPr>
          <w:trHeight w:val="567"/>
        </w:trPr>
        <w:tc>
          <w:tcPr>
            <w:tcW w:w="559" w:type="dxa"/>
            <w:noWrap/>
            <w:vAlign w:val="center"/>
          </w:tcPr>
          <w:p w14:paraId="56277EA2" w14:textId="77777777" w:rsidR="00C2685C" w:rsidRPr="00D929EC" w:rsidRDefault="00C2685C" w:rsidP="003E151C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929EC">
              <w:rPr>
                <w:rFonts w:ascii="Times New Roman" w:hAnsi="Times New Roman"/>
                <w:sz w:val="20"/>
                <w:szCs w:val="20"/>
              </w:rPr>
              <w:lastRenderedPageBreak/>
              <w:t>Lp.</w:t>
            </w:r>
          </w:p>
        </w:tc>
        <w:tc>
          <w:tcPr>
            <w:tcW w:w="1125" w:type="dxa"/>
            <w:vAlign w:val="center"/>
          </w:tcPr>
          <w:p w14:paraId="4431F813" w14:textId="77777777" w:rsidR="00C2685C" w:rsidRPr="00D929EC" w:rsidRDefault="00C2685C" w:rsidP="003E151C">
            <w:pPr>
              <w:rPr>
                <w:rFonts w:ascii="Times New Roman" w:hAnsi="Times New Roman"/>
                <w:sz w:val="20"/>
                <w:szCs w:val="20"/>
              </w:rPr>
            </w:pPr>
            <w:r w:rsidRPr="00D929EC">
              <w:rPr>
                <w:rFonts w:ascii="Times New Roman" w:hAnsi="Times New Roman"/>
                <w:sz w:val="20"/>
                <w:szCs w:val="20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C06C7F8" w14:textId="77777777" w:rsidR="00C2685C" w:rsidRPr="00D929EC" w:rsidRDefault="00C2685C" w:rsidP="003E151C">
            <w:pPr>
              <w:rPr>
                <w:rFonts w:ascii="Times New Roman" w:hAnsi="Times New Roman"/>
                <w:sz w:val="20"/>
                <w:szCs w:val="20"/>
              </w:rPr>
            </w:pPr>
            <w:r w:rsidRPr="00D929EC">
              <w:rPr>
                <w:rFonts w:ascii="Times New Roman" w:hAnsi="Times New Roman"/>
                <w:sz w:val="20"/>
                <w:szCs w:val="20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3B32517B" w14:textId="77777777" w:rsidR="00C2685C" w:rsidRPr="00D929EC" w:rsidRDefault="00C2685C" w:rsidP="003E151C">
            <w:pPr>
              <w:rPr>
                <w:rFonts w:ascii="Times New Roman" w:hAnsi="Times New Roman"/>
                <w:sz w:val="20"/>
                <w:szCs w:val="20"/>
              </w:rPr>
            </w:pPr>
            <w:r w:rsidRPr="00D929EC">
              <w:rPr>
                <w:rFonts w:ascii="Times New Roman" w:hAnsi="Times New Roman"/>
                <w:sz w:val="20"/>
                <w:szCs w:val="20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146CB41A" w14:textId="77777777" w:rsidR="00C2685C" w:rsidRPr="00D929EC" w:rsidRDefault="00C2685C" w:rsidP="003E151C">
            <w:pPr>
              <w:rPr>
                <w:rFonts w:ascii="Times New Roman" w:hAnsi="Times New Roman"/>
                <w:sz w:val="20"/>
                <w:szCs w:val="20"/>
              </w:rPr>
            </w:pPr>
            <w:r w:rsidRPr="00D929EC">
              <w:rPr>
                <w:rFonts w:ascii="Times New Roman" w:hAnsi="Times New Roman"/>
                <w:sz w:val="20"/>
                <w:szCs w:val="20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294609CF" w14:textId="77777777" w:rsidR="00C2685C" w:rsidRPr="00D929EC" w:rsidRDefault="00C2685C" w:rsidP="003E151C">
            <w:pPr>
              <w:rPr>
                <w:rFonts w:ascii="Times New Roman" w:hAnsi="Times New Roman"/>
                <w:sz w:val="20"/>
                <w:szCs w:val="20"/>
              </w:rPr>
            </w:pPr>
            <w:r w:rsidRPr="00D929EC">
              <w:rPr>
                <w:rFonts w:ascii="Times New Roman" w:hAnsi="Times New Roman"/>
                <w:sz w:val="20"/>
                <w:szCs w:val="20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7EF32529" w14:textId="77777777" w:rsidR="00C2685C" w:rsidRPr="00D929EC" w:rsidRDefault="00C2685C" w:rsidP="003E151C">
            <w:pPr>
              <w:rPr>
                <w:rFonts w:ascii="Times New Roman" w:hAnsi="Times New Roman"/>
                <w:sz w:val="20"/>
                <w:szCs w:val="20"/>
              </w:rPr>
            </w:pPr>
            <w:r w:rsidRPr="00D929EC">
              <w:rPr>
                <w:rFonts w:ascii="Times New Roman" w:hAnsi="Times New Roman"/>
                <w:sz w:val="20"/>
                <w:szCs w:val="20"/>
              </w:rPr>
              <w:t>Wartość pomocy brutto (PLN)</w:t>
            </w:r>
          </w:p>
        </w:tc>
      </w:tr>
      <w:tr w:rsidR="00C2685C" w:rsidRPr="00D929EC" w14:paraId="3B1B859D" w14:textId="77777777" w:rsidTr="00C51261">
        <w:trPr>
          <w:trHeight w:val="397"/>
        </w:trPr>
        <w:tc>
          <w:tcPr>
            <w:tcW w:w="559" w:type="dxa"/>
            <w:noWrap/>
            <w:vAlign w:val="center"/>
          </w:tcPr>
          <w:p w14:paraId="0FED6F2A" w14:textId="77777777" w:rsidR="00C2685C" w:rsidRPr="00D929EC" w:rsidRDefault="00C2685C" w:rsidP="003E151C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929E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25" w:type="dxa"/>
            <w:vAlign w:val="center"/>
          </w:tcPr>
          <w:p w14:paraId="22CE52B6" w14:textId="77777777" w:rsidR="00C2685C" w:rsidRPr="00D929EC" w:rsidRDefault="00C2685C" w:rsidP="003E151C">
            <w:pPr>
              <w:rPr>
                <w:rFonts w:ascii="Times New Roman" w:hAnsi="Times New Roman"/>
                <w:sz w:val="20"/>
                <w:szCs w:val="20"/>
              </w:rPr>
            </w:pPr>
            <w:r w:rsidRPr="00D929E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46" w:type="dxa"/>
            <w:vAlign w:val="center"/>
          </w:tcPr>
          <w:p w14:paraId="6047C949" w14:textId="77777777" w:rsidR="00C2685C" w:rsidRPr="00D929EC" w:rsidRDefault="00C2685C" w:rsidP="003E151C">
            <w:pPr>
              <w:rPr>
                <w:rFonts w:ascii="Times New Roman" w:hAnsi="Times New Roman"/>
                <w:sz w:val="20"/>
                <w:szCs w:val="20"/>
              </w:rPr>
            </w:pPr>
            <w:r w:rsidRPr="00D929E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5" w:type="dxa"/>
            <w:vAlign w:val="center"/>
          </w:tcPr>
          <w:p w14:paraId="3D01E610" w14:textId="77777777" w:rsidR="00C2685C" w:rsidRPr="00D929EC" w:rsidRDefault="00C2685C" w:rsidP="003E151C">
            <w:pPr>
              <w:rPr>
                <w:rFonts w:ascii="Times New Roman" w:hAnsi="Times New Roman"/>
                <w:sz w:val="20"/>
                <w:szCs w:val="20"/>
              </w:rPr>
            </w:pPr>
            <w:r w:rsidRPr="00D929E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0CE3C6E9" w14:textId="77777777" w:rsidR="00C2685C" w:rsidRPr="00D929EC" w:rsidRDefault="00C2685C" w:rsidP="003E151C">
            <w:pPr>
              <w:rPr>
                <w:rFonts w:ascii="Times New Roman" w:hAnsi="Times New Roman"/>
                <w:sz w:val="20"/>
                <w:szCs w:val="20"/>
              </w:rPr>
            </w:pPr>
            <w:r w:rsidRPr="00D929E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19529CFB" w14:textId="77777777" w:rsidR="00C2685C" w:rsidRPr="00D929EC" w:rsidRDefault="00C2685C" w:rsidP="003E151C">
            <w:pPr>
              <w:rPr>
                <w:rFonts w:ascii="Times New Roman" w:hAnsi="Times New Roman"/>
                <w:sz w:val="20"/>
                <w:szCs w:val="20"/>
              </w:rPr>
            </w:pPr>
            <w:r w:rsidRPr="00D929E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115D15D7" w14:textId="77777777" w:rsidR="00C2685C" w:rsidRPr="00D929EC" w:rsidRDefault="00C2685C" w:rsidP="003E151C">
            <w:pPr>
              <w:rPr>
                <w:rFonts w:ascii="Times New Roman" w:hAnsi="Times New Roman"/>
                <w:sz w:val="20"/>
                <w:szCs w:val="20"/>
              </w:rPr>
            </w:pPr>
            <w:r w:rsidRPr="00D929E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C2685C" w:rsidRPr="00D929EC" w14:paraId="6A096AEE" w14:textId="77777777" w:rsidTr="00C51261">
        <w:trPr>
          <w:trHeight w:val="397"/>
        </w:trPr>
        <w:tc>
          <w:tcPr>
            <w:tcW w:w="559" w:type="dxa"/>
            <w:noWrap/>
          </w:tcPr>
          <w:p w14:paraId="29E1ADD4" w14:textId="77777777" w:rsidR="00C2685C" w:rsidRPr="00D929EC" w:rsidRDefault="00C2685C" w:rsidP="003E151C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51D67708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14:paraId="2BA13FA8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14:paraId="6413CA06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  <w:gridSpan w:val="4"/>
          </w:tcPr>
          <w:p w14:paraId="663A38A5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gridSpan w:val="2"/>
          </w:tcPr>
          <w:p w14:paraId="629C046E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3" w:type="dxa"/>
            <w:gridSpan w:val="3"/>
          </w:tcPr>
          <w:p w14:paraId="1662DEC8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685C" w:rsidRPr="00D929EC" w14:paraId="2DC6F234" w14:textId="77777777" w:rsidTr="00C51261">
        <w:trPr>
          <w:trHeight w:val="397"/>
        </w:trPr>
        <w:tc>
          <w:tcPr>
            <w:tcW w:w="559" w:type="dxa"/>
            <w:noWrap/>
          </w:tcPr>
          <w:p w14:paraId="06582938" w14:textId="77777777" w:rsidR="00C2685C" w:rsidRPr="00D929EC" w:rsidRDefault="00C2685C" w:rsidP="003E151C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7F320D60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14:paraId="3E381961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14:paraId="093281AC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  <w:gridSpan w:val="4"/>
          </w:tcPr>
          <w:p w14:paraId="71A55862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gridSpan w:val="2"/>
          </w:tcPr>
          <w:p w14:paraId="6F3C8A94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3" w:type="dxa"/>
            <w:gridSpan w:val="3"/>
          </w:tcPr>
          <w:p w14:paraId="009D4E06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685C" w:rsidRPr="00D929EC" w14:paraId="6C8C6B92" w14:textId="77777777" w:rsidTr="00C51261">
        <w:trPr>
          <w:trHeight w:val="397"/>
        </w:trPr>
        <w:tc>
          <w:tcPr>
            <w:tcW w:w="559" w:type="dxa"/>
            <w:noWrap/>
          </w:tcPr>
          <w:p w14:paraId="44468D4F" w14:textId="77777777" w:rsidR="00C2685C" w:rsidRPr="00D929EC" w:rsidRDefault="00C2685C" w:rsidP="003E151C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61A7DB90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14:paraId="7F9F0CF5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14:paraId="13C1178E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  <w:gridSpan w:val="4"/>
          </w:tcPr>
          <w:p w14:paraId="71B1627F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gridSpan w:val="2"/>
          </w:tcPr>
          <w:p w14:paraId="3D1CA004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3" w:type="dxa"/>
            <w:gridSpan w:val="3"/>
          </w:tcPr>
          <w:p w14:paraId="0E33994A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685C" w:rsidRPr="00D929EC" w14:paraId="6BFF6E7B" w14:textId="77777777" w:rsidTr="00C51261">
        <w:trPr>
          <w:trHeight w:val="397"/>
        </w:trPr>
        <w:tc>
          <w:tcPr>
            <w:tcW w:w="559" w:type="dxa"/>
            <w:noWrap/>
          </w:tcPr>
          <w:p w14:paraId="6207A903" w14:textId="77777777" w:rsidR="00C2685C" w:rsidRPr="00D929EC" w:rsidRDefault="00C2685C" w:rsidP="003E151C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5" w:type="dxa"/>
          </w:tcPr>
          <w:p w14:paraId="5AEBC45C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14:paraId="21D8E952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14:paraId="197BB7D9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6" w:type="dxa"/>
            <w:gridSpan w:val="4"/>
          </w:tcPr>
          <w:p w14:paraId="3A48B721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gridSpan w:val="2"/>
          </w:tcPr>
          <w:p w14:paraId="12A648C7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3" w:type="dxa"/>
            <w:gridSpan w:val="3"/>
          </w:tcPr>
          <w:p w14:paraId="1042C154" w14:textId="77777777" w:rsidR="00C2685C" w:rsidRPr="00D929EC" w:rsidRDefault="00C2685C" w:rsidP="003E151C">
            <w:pPr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685C" w:rsidRPr="00D929EC" w14:paraId="11694D86" w14:textId="77777777" w:rsidTr="00C51261">
        <w:trPr>
          <w:trHeight w:val="468"/>
        </w:trPr>
        <w:tc>
          <w:tcPr>
            <w:tcW w:w="10060" w:type="dxa"/>
            <w:gridSpan w:val="13"/>
            <w:shd w:val="clear" w:color="auto" w:fill="F2F2F2"/>
            <w:noWrap/>
            <w:hideMark/>
          </w:tcPr>
          <w:p w14:paraId="413E6303" w14:textId="77777777" w:rsidR="00C2685C" w:rsidRPr="00D929EC" w:rsidRDefault="00C2685C" w:rsidP="003E151C">
            <w:p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929EC">
              <w:rPr>
                <w:rFonts w:ascii="Times New Roman" w:hAnsi="Times New Roman"/>
                <w:bCs/>
                <w:sz w:val="22"/>
                <w:szCs w:val="22"/>
              </w:rPr>
              <w:t xml:space="preserve">4. Jeżeli w tabeli wykazano otrzymaną pomoc inną niż pomoc </w:t>
            </w:r>
            <w:r w:rsidRPr="00D929EC">
              <w:rPr>
                <w:rFonts w:ascii="Times New Roman" w:hAnsi="Times New Roman"/>
                <w:bCs/>
                <w:i/>
                <w:sz w:val="22"/>
                <w:szCs w:val="22"/>
              </w:rPr>
              <w:t>de minimis</w:t>
            </w:r>
            <w:r w:rsidRPr="00D929EC">
              <w:rPr>
                <w:rFonts w:ascii="Times New Roman" w:hAnsi="Times New Roman"/>
                <w:bCs/>
                <w:sz w:val="22"/>
                <w:szCs w:val="22"/>
              </w:rPr>
              <w:t>, należy dodatkowo wypełnić lit. a–h poniżej:</w:t>
            </w:r>
          </w:p>
        </w:tc>
      </w:tr>
      <w:tr w:rsidR="00C2685C" w:rsidRPr="00D929EC" w14:paraId="30688ABF" w14:textId="77777777" w:rsidTr="00C51261">
        <w:trPr>
          <w:trHeight w:val="468"/>
        </w:trPr>
        <w:tc>
          <w:tcPr>
            <w:tcW w:w="10060" w:type="dxa"/>
            <w:gridSpan w:val="13"/>
            <w:shd w:val="clear" w:color="auto" w:fill="FFFFFF"/>
            <w:noWrap/>
            <w:vAlign w:val="center"/>
            <w:hideMark/>
          </w:tcPr>
          <w:p w14:paraId="0FCFC295" w14:textId="77777777" w:rsidR="00C2685C" w:rsidRPr="00D929EC" w:rsidRDefault="00C2685C" w:rsidP="003E151C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Times New Roman" w:hAnsi="Times New Roman"/>
                <w:bCs/>
                <w:sz w:val="22"/>
                <w:szCs w:val="22"/>
              </w:rPr>
            </w:pPr>
            <w:r w:rsidRPr="00D929EC">
              <w:rPr>
                <w:rFonts w:ascii="Times New Roman" w:hAnsi="Times New Roman"/>
                <w:bCs/>
                <w:sz w:val="22"/>
                <w:szCs w:val="22"/>
              </w:rPr>
              <w:t>opis przedsięwzięcia</w:t>
            </w:r>
          </w:p>
        </w:tc>
      </w:tr>
      <w:tr w:rsidR="00C2685C" w:rsidRPr="00D929EC" w14:paraId="50C0333A" w14:textId="77777777" w:rsidTr="00C51261">
        <w:trPr>
          <w:trHeight w:val="468"/>
        </w:trPr>
        <w:tc>
          <w:tcPr>
            <w:tcW w:w="10060" w:type="dxa"/>
            <w:gridSpan w:val="13"/>
            <w:shd w:val="clear" w:color="auto" w:fill="FFFFFF"/>
            <w:noWrap/>
            <w:hideMark/>
          </w:tcPr>
          <w:p w14:paraId="359F9934" w14:textId="77777777" w:rsidR="00C2685C" w:rsidRPr="00D929EC" w:rsidRDefault="00C2685C" w:rsidP="003E151C">
            <w:p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6C5353C" w14:textId="77777777" w:rsidR="00C2685C" w:rsidRPr="00D929EC" w:rsidRDefault="00C2685C" w:rsidP="003E151C">
            <w:p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698145E" w14:textId="77777777" w:rsidR="00C2685C" w:rsidRPr="00D929EC" w:rsidRDefault="00C2685C" w:rsidP="003E151C">
            <w:p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3521E42" w14:textId="77777777" w:rsidR="00C2685C" w:rsidRPr="00D929EC" w:rsidRDefault="00C2685C" w:rsidP="003E151C">
            <w:p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05FA816" w14:textId="77777777" w:rsidR="00C2685C" w:rsidRPr="00D929EC" w:rsidRDefault="00C2685C" w:rsidP="003E151C">
            <w:p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C2685C" w:rsidRPr="00D929EC" w14:paraId="7D47923D" w14:textId="77777777" w:rsidTr="00C51261">
        <w:trPr>
          <w:trHeight w:val="468"/>
        </w:trPr>
        <w:tc>
          <w:tcPr>
            <w:tcW w:w="10060" w:type="dxa"/>
            <w:gridSpan w:val="13"/>
            <w:shd w:val="clear" w:color="auto" w:fill="FFFFFF"/>
            <w:noWrap/>
            <w:vAlign w:val="center"/>
            <w:hideMark/>
          </w:tcPr>
          <w:p w14:paraId="787A0CBC" w14:textId="77777777" w:rsidR="00C2685C" w:rsidRPr="00D929EC" w:rsidRDefault="00C2685C" w:rsidP="003E151C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Times New Roman" w:hAnsi="Times New Roman"/>
                <w:bCs/>
                <w:sz w:val="22"/>
                <w:szCs w:val="22"/>
              </w:rPr>
            </w:pPr>
            <w:r w:rsidRPr="00D929EC">
              <w:rPr>
                <w:rFonts w:ascii="Times New Roman" w:hAnsi="Times New Roman"/>
                <w:bCs/>
                <w:sz w:val="22"/>
                <w:szCs w:val="22"/>
              </w:rPr>
              <w:t>koszty kwalifikujące się do objęcia pomocą w wartości nominalnej i zdyskontowanej oraz ich rodzaje</w:t>
            </w:r>
          </w:p>
        </w:tc>
      </w:tr>
      <w:tr w:rsidR="00C2685C" w:rsidRPr="00D929EC" w14:paraId="5A09DF1B" w14:textId="77777777" w:rsidTr="00C51261">
        <w:trPr>
          <w:trHeight w:val="468"/>
        </w:trPr>
        <w:tc>
          <w:tcPr>
            <w:tcW w:w="10060" w:type="dxa"/>
            <w:gridSpan w:val="13"/>
            <w:shd w:val="clear" w:color="auto" w:fill="FFFFFF"/>
            <w:noWrap/>
            <w:hideMark/>
          </w:tcPr>
          <w:p w14:paraId="3DC2176F" w14:textId="77777777" w:rsidR="00C2685C" w:rsidRPr="00D929EC" w:rsidRDefault="00C2685C" w:rsidP="003E151C">
            <w:p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C2685C" w:rsidRPr="00D929EC" w14:paraId="4EE65743" w14:textId="77777777" w:rsidTr="00C51261">
        <w:trPr>
          <w:trHeight w:val="468"/>
        </w:trPr>
        <w:tc>
          <w:tcPr>
            <w:tcW w:w="10060" w:type="dxa"/>
            <w:gridSpan w:val="13"/>
            <w:shd w:val="clear" w:color="auto" w:fill="FFFFFF"/>
            <w:noWrap/>
            <w:vAlign w:val="center"/>
            <w:hideMark/>
          </w:tcPr>
          <w:p w14:paraId="47C0EA39" w14:textId="77777777" w:rsidR="00C2685C" w:rsidRPr="00D929EC" w:rsidRDefault="00C2685C" w:rsidP="003E151C">
            <w:pPr>
              <w:numPr>
                <w:ilvl w:val="0"/>
                <w:numId w:val="9"/>
              </w:numPr>
              <w:spacing w:line="240" w:lineRule="auto"/>
              <w:contextualSpacing/>
              <w:rPr>
                <w:rFonts w:ascii="Times New Roman" w:hAnsi="Times New Roman"/>
                <w:bCs/>
                <w:sz w:val="22"/>
                <w:szCs w:val="22"/>
              </w:rPr>
            </w:pPr>
            <w:r w:rsidRPr="00D929EC">
              <w:rPr>
                <w:rFonts w:ascii="Times New Roman" w:hAnsi="Times New Roman"/>
                <w:bCs/>
                <w:sz w:val="22"/>
                <w:szCs w:val="22"/>
              </w:rPr>
              <w:t>maksymalna dopuszczalna intensywność pomocy</w:t>
            </w:r>
          </w:p>
        </w:tc>
      </w:tr>
      <w:tr w:rsidR="00C2685C" w:rsidRPr="00D929EC" w14:paraId="40C80B1A" w14:textId="77777777" w:rsidTr="00C51261">
        <w:trPr>
          <w:trHeight w:val="468"/>
        </w:trPr>
        <w:tc>
          <w:tcPr>
            <w:tcW w:w="10060" w:type="dxa"/>
            <w:gridSpan w:val="13"/>
            <w:shd w:val="clear" w:color="auto" w:fill="FFFFFF"/>
            <w:noWrap/>
            <w:vAlign w:val="center"/>
            <w:hideMark/>
          </w:tcPr>
          <w:p w14:paraId="75AE74E9" w14:textId="77777777" w:rsidR="00C2685C" w:rsidRPr="00D929EC" w:rsidRDefault="00C2685C" w:rsidP="003E151C">
            <w:p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C2685C" w:rsidRPr="00D929EC" w14:paraId="2D079B97" w14:textId="77777777" w:rsidTr="00C51261">
        <w:trPr>
          <w:trHeight w:val="468"/>
        </w:trPr>
        <w:tc>
          <w:tcPr>
            <w:tcW w:w="10060" w:type="dxa"/>
            <w:gridSpan w:val="13"/>
            <w:shd w:val="clear" w:color="auto" w:fill="FFFFFF"/>
            <w:noWrap/>
            <w:vAlign w:val="center"/>
            <w:hideMark/>
          </w:tcPr>
          <w:p w14:paraId="555EB30B" w14:textId="77777777" w:rsidR="00C2685C" w:rsidRPr="00D929EC" w:rsidRDefault="00C2685C" w:rsidP="003E151C">
            <w:pPr>
              <w:numPr>
                <w:ilvl w:val="0"/>
                <w:numId w:val="8"/>
              </w:numPr>
              <w:spacing w:line="240" w:lineRule="auto"/>
              <w:ind w:left="357" w:hanging="357"/>
              <w:contextualSpacing/>
              <w:rPr>
                <w:rFonts w:ascii="Times New Roman" w:hAnsi="Times New Roman"/>
                <w:bCs/>
                <w:sz w:val="22"/>
                <w:szCs w:val="22"/>
              </w:rPr>
            </w:pPr>
            <w:r w:rsidRPr="00D929EC">
              <w:rPr>
                <w:rFonts w:ascii="Times New Roman" w:hAnsi="Times New Roman"/>
                <w:bCs/>
                <w:sz w:val="22"/>
                <w:szCs w:val="22"/>
              </w:rPr>
              <w:t>intensywność pomocy już udzielonej w związku z kosztami, o których mowa w lit. b</w:t>
            </w:r>
          </w:p>
        </w:tc>
      </w:tr>
      <w:tr w:rsidR="00C2685C" w:rsidRPr="00D929EC" w14:paraId="5923FC9C" w14:textId="77777777" w:rsidTr="00C51261">
        <w:trPr>
          <w:trHeight w:val="468"/>
        </w:trPr>
        <w:tc>
          <w:tcPr>
            <w:tcW w:w="10060" w:type="dxa"/>
            <w:gridSpan w:val="13"/>
            <w:shd w:val="clear" w:color="auto" w:fill="FFFFFF"/>
            <w:noWrap/>
            <w:hideMark/>
          </w:tcPr>
          <w:p w14:paraId="17E8CD98" w14:textId="77777777" w:rsidR="00C2685C" w:rsidRPr="00D929EC" w:rsidRDefault="00C2685C" w:rsidP="003E151C">
            <w:p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C2685C" w:rsidRPr="00D929EC" w14:paraId="6C82869E" w14:textId="77777777" w:rsidTr="00C51261">
        <w:trPr>
          <w:trHeight w:val="468"/>
        </w:trPr>
        <w:tc>
          <w:tcPr>
            <w:tcW w:w="10060" w:type="dxa"/>
            <w:gridSpan w:val="13"/>
            <w:shd w:val="clear" w:color="auto" w:fill="FFFFFF"/>
            <w:noWrap/>
            <w:vAlign w:val="center"/>
            <w:hideMark/>
          </w:tcPr>
          <w:p w14:paraId="549ED5F2" w14:textId="77777777" w:rsidR="00C2685C" w:rsidRPr="00D929EC" w:rsidRDefault="00C2685C" w:rsidP="003E151C">
            <w:pPr>
              <w:numPr>
                <w:ilvl w:val="0"/>
                <w:numId w:val="8"/>
              </w:numPr>
              <w:spacing w:line="240" w:lineRule="auto"/>
              <w:ind w:left="357" w:hanging="357"/>
              <w:contextualSpacing/>
              <w:rPr>
                <w:rFonts w:ascii="Times New Roman" w:hAnsi="Times New Roman"/>
                <w:bCs/>
                <w:sz w:val="22"/>
                <w:szCs w:val="22"/>
              </w:rPr>
            </w:pPr>
            <w:r w:rsidRPr="00D929EC">
              <w:rPr>
                <w:rFonts w:ascii="Times New Roman" w:hAnsi="Times New Roman"/>
                <w:bCs/>
                <w:sz w:val="22"/>
                <w:szCs w:val="22"/>
              </w:rPr>
              <w:t>lokalizacja przedsięwzięcia</w:t>
            </w:r>
            <w:r w:rsidRPr="00D929EC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endnoteReference w:id="17"/>
            </w:r>
            <w:r w:rsidRPr="00D929EC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  <w:tr w:rsidR="00C2685C" w:rsidRPr="00D929EC" w14:paraId="47234288" w14:textId="77777777" w:rsidTr="00C51261">
        <w:trPr>
          <w:trHeight w:val="401"/>
        </w:trPr>
        <w:tc>
          <w:tcPr>
            <w:tcW w:w="10060" w:type="dxa"/>
            <w:gridSpan w:val="13"/>
            <w:shd w:val="clear" w:color="auto" w:fill="FFFFFF"/>
            <w:noWrap/>
          </w:tcPr>
          <w:p w14:paraId="66735634" w14:textId="77777777" w:rsidR="00C2685C" w:rsidRPr="00D929EC" w:rsidRDefault="00C2685C" w:rsidP="003E151C">
            <w:p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1BEFE00" w14:textId="77777777" w:rsidR="00C2685C" w:rsidRPr="00D929EC" w:rsidRDefault="00C2685C" w:rsidP="003E151C">
            <w:p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C2685C" w:rsidRPr="00D929EC" w14:paraId="04B28ACE" w14:textId="77777777" w:rsidTr="00C51261">
        <w:trPr>
          <w:trHeight w:val="468"/>
        </w:trPr>
        <w:tc>
          <w:tcPr>
            <w:tcW w:w="10060" w:type="dxa"/>
            <w:gridSpan w:val="13"/>
            <w:shd w:val="clear" w:color="auto" w:fill="FFFFFF"/>
            <w:noWrap/>
            <w:vAlign w:val="center"/>
            <w:hideMark/>
          </w:tcPr>
          <w:p w14:paraId="2EBC310D" w14:textId="77777777" w:rsidR="00C2685C" w:rsidRPr="00D929EC" w:rsidRDefault="00C2685C" w:rsidP="003E151C">
            <w:pPr>
              <w:numPr>
                <w:ilvl w:val="0"/>
                <w:numId w:val="8"/>
              </w:numPr>
              <w:spacing w:line="240" w:lineRule="auto"/>
              <w:ind w:left="357" w:hanging="357"/>
              <w:contextualSpacing/>
              <w:rPr>
                <w:rFonts w:ascii="Times New Roman" w:hAnsi="Times New Roman"/>
                <w:bCs/>
                <w:sz w:val="22"/>
                <w:szCs w:val="22"/>
              </w:rPr>
            </w:pPr>
            <w:r w:rsidRPr="00D929EC">
              <w:rPr>
                <w:rFonts w:ascii="Times New Roman" w:hAnsi="Times New Roman"/>
                <w:bCs/>
                <w:sz w:val="22"/>
                <w:szCs w:val="22"/>
              </w:rPr>
              <w:t>cele, które mają być osiągnięte w związku z realizacją przedsięwzięcia</w:t>
            </w:r>
            <w:r w:rsidRPr="00D929EC">
              <w:rPr>
                <w:rFonts w:ascii="Times New Roman" w:hAnsi="Times New Roman"/>
                <w:bCs/>
                <w:sz w:val="22"/>
                <w:szCs w:val="22"/>
              </w:rPr>
              <w:tab/>
            </w:r>
            <w:r w:rsidRPr="00D929EC">
              <w:rPr>
                <w:rFonts w:ascii="Times New Roman" w:hAnsi="Times New Roman"/>
                <w:bCs/>
                <w:sz w:val="22"/>
                <w:szCs w:val="22"/>
              </w:rPr>
              <w:tab/>
            </w:r>
            <w:r w:rsidRPr="00D929EC">
              <w:rPr>
                <w:rFonts w:ascii="Times New Roman" w:hAnsi="Times New Roman"/>
                <w:bCs/>
                <w:sz w:val="22"/>
                <w:szCs w:val="22"/>
              </w:rPr>
              <w:tab/>
            </w:r>
            <w:r w:rsidRPr="00D929EC">
              <w:rPr>
                <w:rFonts w:ascii="Times New Roman" w:hAnsi="Times New Roman"/>
                <w:bCs/>
                <w:sz w:val="22"/>
                <w:szCs w:val="22"/>
              </w:rPr>
              <w:tab/>
            </w:r>
          </w:p>
        </w:tc>
      </w:tr>
      <w:tr w:rsidR="00C2685C" w:rsidRPr="00D929EC" w14:paraId="67AEF279" w14:textId="77777777" w:rsidTr="00C51261">
        <w:trPr>
          <w:trHeight w:val="468"/>
        </w:trPr>
        <w:tc>
          <w:tcPr>
            <w:tcW w:w="10060" w:type="dxa"/>
            <w:gridSpan w:val="13"/>
            <w:shd w:val="clear" w:color="auto" w:fill="FFFFFF"/>
            <w:noWrap/>
            <w:hideMark/>
          </w:tcPr>
          <w:p w14:paraId="5083B476" w14:textId="77777777" w:rsidR="00C2685C" w:rsidRPr="00D929EC" w:rsidRDefault="00C2685C" w:rsidP="003E151C">
            <w:p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C2685C" w:rsidRPr="00D929EC" w14:paraId="3226E192" w14:textId="77777777" w:rsidTr="00C51261">
        <w:trPr>
          <w:trHeight w:val="468"/>
        </w:trPr>
        <w:tc>
          <w:tcPr>
            <w:tcW w:w="10060" w:type="dxa"/>
            <w:gridSpan w:val="13"/>
            <w:shd w:val="clear" w:color="auto" w:fill="FFFFFF"/>
            <w:noWrap/>
            <w:vAlign w:val="center"/>
            <w:hideMark/>
          </w:tcPr>
          <w:p w14:paraId="3D990378" w14:textId="77777777" w:rsidR="00C2685C" w:rsidRPr="00D929EC" w:rsidRDefault="00C2685C" w:rsidP="003E151C">
            <w:pPr>
              <w:numPr>
                <w:ilvl w:val="0"/>
                <w:numId w:val="8"/>
              </w:numPr>
              <w:spacing w:line="240" w:lineRule="auto"/>
              <w:ind w:left="357" w:hanging="357"/>
              <w:contextualSpacing/>
              <w:rPr>
                <w:rFonts w:ascii="Times New Roman" w:hAnsi="Times New Roman"/>
                <w:bCs/>
                <w:sz w:val="22"/>
                <w:szCs w:val="22"/>
              </w:rPr>
            </w:pPr>
            <w:r w:rsidRPr="00D929EC">
              <w:rPr>
                <w:rFonts w:ascii="Times New Roman" w:hAnsi="Times New Roman"/>
                <w:bCs/>
                <w:sz w:val="22"/>
                <w:szCs w:val="22"/>
              </w:rPr>
              <w:t>etapy realizacji przedsięwzięcia</w:t>
            </w:r>
          </w:p>
        </w:tc>
      </w:tr>
      <w:tr w:rsidR="00C2685C" w:rsidRPr="00D929EC" w14:paraId="0EE128E2" w14:textId="77777777" w:rsidTr="00C51261">
        <w:trPr>
          <w:trHeight w:val="468"/>
        </w:trPr>
        <w:tc>
          <w:tcPr>
            <w:tcW w:w="10060" w:type="dxa"/>
            <w:gridSpan w:val="13"/>
            <w:shd w:val="clear" w:color="auto" w:fill="FFFFFF"/>
            <w:noWrap/>
            <w:hideMark/>
          </w:tcPr>
          <w:p w14:paraId="18A862C0" w14:textId="77777777" w:rsidR="00C2685C" w:rsidRPr="00D929EC" w:rsidRDefault="00C2685C" w:rsidP="003E151C">
            <w:p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C2685C" w:rsidRPr="00D929EC" w14:paraId="278201D1" w14:textId="77777777" w:rsidTr="00C51261">
        <w:trPr>
          <w:trHeight w:val="468"/>
        </w:trPr>
        <w:tc>
          <w:tcPr>
            <w:tcW w:w="10060" w:type="dxa"/>
            <w:gridSpan w:val="13"/>
            <w:shd w:val="clear" w:color="auto" w:fill="FFFFFF"/>
            <w:noWrap/>
            <w:vAlign w:val="center"/>
            <w:hideMark/>
          </w:tcPr>
          <w:p w14:paraId="6EEA245D" w14:textId="77777777" w:rsidR="00C2685C" w:rsidRPr="00D929EC" w:rsidRDefault="00C2685C" w:rsidP="003E151C">
            <w:pPr>
              <w:numPr>
                <w:ilvl w:val="0"/>
                <w:numId w:val="8"/>
              </w:numPr>
              <w:spacing w:line="240" w:lineRule="auto"/>
              <w:ind w:left="357" w:hanging="357"/>
              <w:contextualSpacing/>
              <w:rPr>
                <w:rFonts w:ascii="Times New Roman" w:hAnsi="Times New Roman"/>
                <w:bCs/>
                <w:sz w:val="22"/>
                <w:szCs w:val="22"/>
              </w:rPr>
            </w:pPr>
            <w:r w:rsidRPr="00D929EC">
              <w:rPr>
                <w:rFonts w:ascii="Times New Roman" w:hAnsi="Times New Roman"/>
                <w:bCs/>
                <w:sz w:val="22"/>
                <w:szCs w:val="22"/>
              </w:rPr>
              <w:t>data rozpoczęcia</w:t>
            </w:r>
            <w:r w:rsidRPr="00D929EC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endnoteReference w:id="18"/>
            </w:r>
            <w:r w:rsidRPr="00D929EC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  <w:r w:rsidRPr="00D929EC">
              <w:rPr>
                <w:rFonts w:ascii="Times New Roman" w:hAnsi="Times New Roman"/>
                <w:bCs/>
                <w:sz w:val="22"/>
                <w:szCs w:val="22"/>
              </w:rPr>
              <w:t xml:space="preserve"> i zakończenia realizacji przedsięwzięcia</w:t>
            </w:r>
          </w:p>
        </w:tc>
      </w:tr>
      <w:tr w:rsidR="00C2685C" w:rsidRPr="00D929EC" w14:paraId="44AA386E" w14:textId="77777777" w:rsidTr="00C51261">
        <w:trPr>
          <w:trHeight w:val="468"/>
        </w:trPr>
        <w:tc>
          <w:tcPr>
            <w:tcW w:w="10060" w:type="dxa"/>
            <w:gridSpan w:val="13"/>
            <w:shd w:val="clear" w:color="auto" w:fill="FFFFFF"/>
            <w:noWrap/>
            <w:hideMark/>
          </w:tcPr>
          <w:p w14:paraId="418C767C" w14:textId="77777777" w:rsidR="00C2685C" w:rsidRPr="00D929EC" w:rsidRDefault="00C2685C" w:rsidP="003E151C">
            <w:p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C2685C" w:rsidRPr="00D929EC" w14:paraId="2D9495F4" w14:textId="77777777" w:rsidTr="00C51261">
        <w:trPr>
          <w:trHeight w:val="340"/>
        </w:trPr>
        <w:tc>
          <w:tcPr>
            <w:tcW w:w="10060" w:type="dxa"/>
            <w:gridSpan w:val="13"/>
            <w:shd w:val="clear" w:color="auto" w:fill="E7E6E6"/>
            <w:noWrap/>
          </w:tcPr>
          <w:p w14:paraId="5143B571" w14:textId="77777777" w:rsidR="00C2685C" w:rsidRPr="00D929EC" w:rsidRDefault="00C2685C" w:rsidP="003E151C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929EC">
              <w:rPr>
                <w:rFonts w:ascii="Times New Roman" w:hAnsi="Times New Roman"/>
                <w:b/>
                <w:iCs/>
                <w:sz w:val="22"/>
                <w:szCs w:val="22"/>
              </w:rPr>
              <w:t>E. Informacje dotyczące osoby upoważnionej do przedstawienia informacji</w:t>
            </w:r>
          </w:p>
        </w:tc>
      </w:tr>
      <w:tr w:rsidR="00C2685C" w:rsidRPr="00D929EC" w14:paraId="78A6BD48" w14:textId="77777777" w:rsidTr="00C51261">
        <w:trPr>
          <w:trHeight w:val="468"/>
        </w:trPr>
        <w:tc>
          <w:tcPr>
            <w:tcW w:w="10060" w:type="dxa"/>
            <w:gridSpan w:val="13"/>
            <w:shd w:val="clear" w:color="auto" w:fill="FFFFFF"/>
            <w:noWrap/>
            <w:hideMark/>
          </w:tcPr>
          <w:p w14:paraId="38498CAE" w14:textId="77777777" w:rsidR="00C2685C" w:rsidRPr="00D929EC" w:rsidRDefault="00C2685C" w:rsidP="003E151C">
            <w:p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D929EC">
              <w:rPr>
                <w:rFonts w:ascii="Times New Roman" w:hAnsi="Times New Roman"/>
                <w:bCs/>
                <w:sz w:val="22"/>
                <w:szCs w:val="22"/>
              </w:rPr>
              <w:t>Data</w:t>
            </w:r>
            <w:r w:rsidRPr="00D929EC">
              <w:rPr>
                <w:rFonts w:ascii="Times New Roman" w:hAnsi="Times New Roman"/>
                <w:bCs/>
                <w:sz w:val="22"/>
                <w:szCs w:val="22"/>
              </w:rPr>
              <w:tab/>
            </w:r>
            <w:r w:rsidRPr="00D929EC">
              <w:rPr>
                <w:rFonts w:ascii="Times New Roman" w:hAnsi="Times New Roman"/>
                <w:bCs/>
                <w:sz w:val="22"/>
                <w:szCs w:val="22"/>
              </w:rPr>
              <w:tab/>
            </w:r>
            <w:r w:rsidRPr="00D929EC">
              <w:rPr>
                <w:rFonts w:ascii="Times New Roman" w:hAnsi="Times New Roman"/>
                <w:bCs/>
                <w:sz w:val="22"/>
                <w:szCs w:val="22"/>
              </w:rPr>
              <w:tab/>
            </w:r>
            <w:r w:rsidRPr="00D929EC">
              <w:rPr>
                <w:rFonts w:ascii="Times New Roman" w:hAnsi="Times New Roman"/>
                <w:bCs/>
                <w:sz w:val="22"/>
                <w:szCs w:val="22"/>
              </w:rPr>
              <w:tab/>
            </w:r>
            <w:r w:rsidRPr="00D929EC">
              <w:rPr>
                <w:rFonts w:ascii="Times New Roman" w:hAnsi="Times New Roman"/>
                <w:bCs/>
                <w:sz w:val="22"/>
                <w:szCs w:val="22"/>
              </w:rPr>
              <w:tab/>
            </w:r>
            <w:r w:rsidRPr="00D929EC">
              <w:rPr>
                <w:rFonts w:ascii="Times New Roman" w:hAnsi="Times New Roman"/>
                <w:bCs/>
                <w:sz w:val="22"/>
                <w:szCs w:val="22"/>
              </w:rPr>
              <w:tab/>
            </w:r>
            <w:r w:rsidRPr="00D929EC">
              <w:rPr>
                <w:rFonts w:ascii="Times New Roman" w:hAnsi="Times New Roman"/>
                <w:bCs/>
                <w:sz w:val="22"/>
                <w:szCs w:val="22"/>
              </w:rPr>
              <w:tab/>
            </w:r>
            <w:r w:rsidRPr="00D929EC">
              <w:rPr>
                <w:rFonts w:ascii="Times New Roman" w:hAnsi="Times New Roman"/>
                <w:bCs/>
                <w:sz w:val="22"/>
                <w:szCs w:val="22"/>
              </w:rPr>
              <w:tab/>
            </w:r>
            <w:r w:rsidRPr="00D929EC">
              <w:rPr>
                <w:rFonts w:ascii="Times New Roman" w:hAnsi="Times New Roman"/>
                <w:bCs/>
                <w:sz w:val="22"/>
                <w:szCs w:val="22"/>
              </w:rPr>
              <w:tab/>
            </w:r>
          </w:p>
        </w:tc>
      </w:tr>
      <w:tr w:rsidR="00C2685C" w:rsidRPr="00C2685C" w14:paraId="04669046" w14:textId="77777777" w:rsidTr="00C51261">
        <w:trPr>
          <w:trHeight w:val="468"/>
        </w:trPr>
        <w:tc>
          <w:tcPr>
            <w:tcW w:w="10060" w:type="dxa"/>
            <w:gridSpan w:val="13"/>
            <w:shd w:val="clear" w:color="auto" w:fill="FFFFFF"/>
            <w:noWrap/>
            <w:hideMark/>
          </w:tcPr>
          <w:p w14:paraId="2FB87DB3" w14:textId="77777777" w:rsidR="00C2685C" w:rsidRPr="00C2685C" w:rsidRDefault="00C2685C" w:rsidP="003E151C">
            <w:pPr>
              <w:spacing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C2685C" w:rsidRPr="00C2685C" w14:paraId="1942C2E6" w14:textId="77777777" w:rsidTr="00EC35E7">
              <w:trPr>
                <w:trHeight w:val="425"/>
              </w:trPr>
              <w:tc>
                <w:tcPr>
                  <w:tcW w:w="454" w:type="dxa"/>
                </w:tcPr>
                <w:p w14:paraId="53BB1052" w14:textId="77777777" w:rsidR="00C2685C" w:rsidRPr="00C2685C" w:rsidRDefault="00C2685C" w:rsidP="003E151C">
                  <w:pPr>
                    <w:spacing w:after="120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26" w:type="dxa"/>
                </w:tcPr>
                <w:p w14:paraId="4A6E00E4" w14:textId="77777777" w:rsidR="00C2685C" w:rsidRPr="00C2685C" w:rsidRDefault="00C2685C" w:rsidP="003E151C">
                  <w:pPr>
                    <w:spacing w:after="120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79250244" w14:textId="77777777" w:rsidR="00C2685C" w:rsidRPr="00C2685C" w:rsidRDefault="00C2685C" w:rsidP="003E151C">
                  <w:pPr>
                    <w:spacing w:after="120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C2685C">
                    <w:rPr>
                      <w:rFonts w:ascii="Times New Roman" w:hAnsi="Times New Roman"/>
                      <w:sz w:val="22"/>
                      <w:szCs w:val="22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1BD4E9EF" w14:textId="77777777" w:rsidR="00C2685C" w:rsidRPr="00C2685C" w:rsidRDefault="00C2685C" w:rsidP="003E151C">
                  <w:pPr>
                    <w:spacing w:after="120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14:paraId="521F39C9" w14:textId="77777777" w:rsidR="00C2685C" w:rsidRPr="00C2685C" w:rsidRDefault="00C2685C" w:rsidP="003E151C">
                  <w:pPr>
                    <w:spacing w:after="120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12F8A432" w14:textId="77777777" w:rsidR="00C2685C" w:rsidRPr="00C2685C" w:rsidRDefault="00C2685C" w:rsidP="003E151C">
                  <w:pPr>
                    <w:spacing w:after="120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C2685C">
                    <w:rPr>
                      <w:rFonts w:ascii="Times New Roman" w:hAnsi="Times New Roman"/>
                      <w:sz w:val="22"/>
                      <w:szCs w:val="22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67BFD346" w14:textId="77777777" w:rsidR="00C2685C" w:rsidRPr="00C2685C" w:rsidRDefault="00C2685C" w:rsidP="003E151C">
                  <w:pPr>
                    <w:spacing w:after="120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14:paraId="45191EB6" w14:textId="77777777" w:rsidR="00C2685C" w:rsidRPr="00C2685C" w:rsidRDefault="00C2685C" w:rsidP="003E151C">
                  <w:pPr>
                    <w:spacing w:after="120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25" w:type="dxa"/>
                </w:tcPr>
                <w:p w14:paraId="6FBC16BD" w14:textId="77777777" w:rsidR="00C2685C" w:rsidRPr="00C2685C" w:rsidRDefault="00C2685C" w:rsidP="003E151C">
                  <w:pPr>
                    <w:spacing w:after="120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426" w:type="dxa"/>
                </w:tcPr>
                <w:p w14:paraId="1DC13CB6" w14:textId="77777777" w:rsidR="00C2685C" w:rsidRPr="00C2685C" w:rsidRDefault="00C2685C" w:rsidP="003E151C">
                  <w:pPr>
                    <w:spacing w:after="120"/>
                    <w:contextualSpacing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313BAE8C" w14:textId="77777777" w:rsidR="00C2685C" w:rsidRPr="00C2685C" w:rsidRDefault="00C2685C" w:rsidP="003E151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2685C">
              <w:rPr>
                <w:rFonts w:ascii="Times New Roman" w:hAnsi="Times New Roman"/>
                <w:sz w:val="22"/>
                <w:szCs w:val="22"/>
              </w:rPr>
              <w:t xml:space="preserve">    dzień              miesiąc                     rok</w:t>
            </w:r>
          </w:p>
          <w:p w14:paraId="59A40527" w14:textId="77777777" w:rsidR="00C2685C" w:rsidRPr="00C2685C" w:rsidRDefault="00C2685C" w:rsidP="003E151C">
            <w:pPr>
              <w:spacing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2685C">
              <w:rPr>
                <w:rFonts w:ascii="Times New Roman" w:hAnsi="Times New Roman"/>
                <w:bCs/>
                <w:sz w:val="18"/>
                <w:szCs w:val="18"/>
              </w:rPr>
              <w:tab/>
            </w:r>
            <w:r w:rsidRPr="00C2685C">
              <w:rPr>
                <w:rFonts w:ascii="Times New Roman" w:hAnsi="Times New Roman"/>
                <w:bCs/>
                <w:sz w:val="18"/>
                <w:szCs w:val="18"/>
              </w:rPr>
              <w:tab/>
            </w:r>
            <w:r w:rsidRPr="00C2685C">
              <w:rPr>
                <w:rFonts w:ascii="Times New Roman" w:hAnsi="Times New Roman"/>
                <w:bCs/>
                <w:sz w:val="18"/>
                <w:szCs w:val="18"/>
              </w:rPr>
              <w:tab/>
            </w:r>
            <w:r w:rsidRPr="00C2685C">
              <w:rPr>
                <w:rFonts w:ascii="Times New Roman" w:hAnsi="Times New Roman"/>
                <w:bCs/>
                <w:sz w:val="18"/>
                <w:szCs w:val="18"/>
              </w:rPr>
              <w:tab/>
            </w:r>
            <w:r w:rsidRPr="00C2685C">
              <w:rPr>
                <w:rFonts w:ascii="Times New Roman" w:hAnsi="Times New Roman"/>
                <w:bCs/>
                <w:sz w:val="18"/>
                <w:szCs w:val="18"/>
              </w:rPr>
              <w:tab/>
            </w:r>
            <w:r w:rsidRPr="00C2685C">
              <w:rPr>
                <w:rFonts w:ascii="Times New Roman" w:hAnsi="Times New Roman"/>
                <w:bCs/>
                <w:sz w:val="18"/>
                <w:szCs w:val="18"/>
              </w:rPr>
              <w:tab/>
            </w:r>
            <w:r w:rsidRPr="00C2685C">
              <w:rPr>
                <w:rFonts w:ascii="Times New Roman" w:hAnsi="Times New Roman"/>
                <w:bCs/>
                <w:sz w:val="18"/>
                <w:szCs w:val="18"/>
              </w:rPr>
              <w:tab/>
            </w:r>
            <w:r w:rsidRPr="00C2685C">
              <w:rPr>
                <w:rFonts w:ascii="Times New Roman" w:hAnsi="Times New Roman"/>
                <w:bCs/>
                <w:sz w:val="18"/>
                <w:szCs w:val="18"/>
              </w:rPr>
              <w:tab/>
            </w:r>
            <w:r w:rsidRPr="00C2685C">
              <w:rPr>
                <w:rFonts w:ascii="Times New Roman" w:hAnsi="Times New Roman"/>
                <w:bCs/>
                <w:sz w:val="18"/>
                <w:szCs w:val="18"/>
              </w:rPr>
              <w:tab/>
            </w:r>
            <w:r w:rsidRPr="00C2685C">
              <w:rPr>
                <w:rFonts w:ascii="Times New Roman" w:hAnsi="Times New Roman"/>
                <w:bCs/>
                <w:sz w:val="18"/>
                <w:szCs w:val="18"/>
              </w:rPr>
              <w:tab/>
            </w:r>
            <w:r w:rsidRPr="00C2685C">
              <w:rPr>
                <w:rFonts w:ascii="Times New Roman" w:hAnsi="Times New Roman"/>
                <w:bCs/>
                <w:sz w:val="18"/>
                <w:szCs w:val="18"/>
              </w:rPr>
              <w:tab/>
            </w:r>
            <w:r w:rsidRPr="00C2685C">
              <w:rPr>
                <w:rFonts w:ascii="Times New Roman" w:hAnsi="Times New Roman"/>
                <w:bCs/>
                <w:sz w:val="18"/>
                <w:szCs w:val="18"/>
              </w:rPr>
              <w:tab/>
            </w:r>
            <w:r w:rsidRPr="00C2685C">
              <w:rPr>
                <w:rFonts w:ascii="Times New Roman" w:hAnsi="Times New Roman"/>
                <w:bCs/>
                <w:sz w:val="18"/>
                <w:szCs w:val="18"/>
              </w:rPr>
              <w:tab/>
            </w:r>
          </w:p>
        </w:tc>
      </w:tr>
      <w:tr w:rsidR="00C2685C" w:rsidRPr="00C2685C" w14:paraId="00371A19" w14:textId="77777777" w:rsidTr="00C51261">
        <w:trPr>
          <w:trHeight w:val="444"/>
        </w:trPr>
        <w:tc>
          <w:tcPr>
            <w:tcW w:w="10060" w:type="dxa"/>
            <w:gridSpan w:val="13"/>
            <w:shd w:val="clear" w:color="auto" w:fill="FFFFFF"/>
            <w:noWrap/>
          </w:tcPr>
          <w:p w14:paraId="6DB97E81" w14:textId="77777777" w:rsidR="00C2685C" w:rsidRPr="00C2685C" w:rsidRDefault="00C2685C" w:rsidP="003E151C">
            <w:pPr>
              <w:spacing w:after="200"/>
              <w:rPr>
                <w:rFonts w:ascii="Times New Roman" w:hAnsi="Times New Roman"/>
                <w:bCs/>
                <w:sz w:val="22"/>
                <w:szCs w:val="22"/>
              </w:rPr>
            </w:pPr>
            <w:r w:rsidRPr="00C2685C">
              <w:rPr>
                <w:rFonts w:ascii="Times New Roman" w:hAnsi="Times New Roman"/>
                <w:bCs/>
                <w:sz w:val="22"/>
                <w:szCs w:val="22"/>
              </w:rPr>
              <w:t>Stanowisko służbowe</w:t>
            </w:r>
          </w:p>
        </w:tc>
      </w:tr>
      <w:tr w:rsidR="00C2685C" w:rsidRPr="00C2685C" w14:paraId="1D35B963" w14:textId="77777777" w:rsidTr="00C51261">
        <w:trPr>
          <w:trHeight w:val="550"/>
        </w:trPr>
        <w:tc>
          <w:tcPr>
            <w:tcW w:w="10060" w:type="dxa"/>
            <w:gridSpan w:val="13"/>
            <w:shd w:val="clear" w:color="auto" w:fill="FFFFFF"/>
            <w:noWrap/>
          </w:tcPr>
          <w:p w14:paraId="5CF0CEAD" w14:textId="77777777" w:rsidR="00C2685C" w:rsidRPr="00C2685C" w:rsidRDefault="00C2685C" w:rsidP="003E151C">
            <w:pPr>
              <w:spacing w:after="20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C2685C" w:rsidRPr="00C2685C" w14:paraId="2E6AD65B" w14:textId="77777777" w:rsidTr="00C51261">
        <w:trPr>
          <w:trHeight w:val="544"/>
        </w:trPr>
        <w:tc>
          <w:tcPr>
            <w:tcW w:w="10060" w:type="dxa"/>
            <w:gridSpan w:val="13"/>
            <w:shd w:val="clear" w:color="auto" w:fill="FFFFFF"/>
            <w:noWrap/>
          </w:tcPr>
          <w:p w14:paraId="3115DA77" w14:textId="77777777" w:rsidR="00C2685C" w:rsidRPr="00C2685C" w:rsidRDefault="00C2685C" w:rsidP="003E151C">
            <w:pPr>
              <w:spacing w:after="200"/>
              <w:rPr>
                <w:rFonts w:ascii="Times New Roman" w:hAnsi="Times New Roman"/>
                <w:bCs/>
                <w:sz w:val="22"/>
                <w:szCs w:val="22"/>
              </w:rPr>
            </w:pPr>
            <w:r w:rsidRPr="00C2685C">
              <w:rPr>
                <w:rFonts w:ascii="Times New Roman" w:hAnsi="Times New Roman"/>
                <w:bCs/>
                <w:sz w:val="22"/>
                <w:szCs w:val="22"/>
              </w:rPr>
              <w:t>Numer telefonu</w:t>
            </w:r>
          </w:p>
        </w:tc>
      </w:tr>
      <w:tr w:rsidR="00C2685C" w:rsidRPr="00C2685C" w14:paraId="5D0267A4" w14:textId="77777777" w:rsidTr="00C51261">
        <w:trPr>
          <w:trHeight w:val="566"/>
        </w:trPr>
        <w:tc>
          <w:tcPr>
            <w:tcW w:w="10060" w:type="dxa"/>
            <w:gridSpan w:val="13"/>
            <w:shd w:val="clear" w:color="auto" w:fill="FFFFFF"/>
            <w:noWrap/>
          </w:tcPr>
          <w:p w14:paraId="53AE33B4" w14:textId="77777777" w:rsidR="00C2685C" w:rsidRPr="00C2685C" w:rsidRDefault="00C2685C" w:rsidP="003E151C">
            <w:pPr>
              <w:spacing w:after="20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C2685C" w:rsidRPr="00C2685C" w14:paraId="2D8BFEA1" w14:textId="77777777" w:rsidTr="00C51261">
        <w:trPr>
          <w:trHeight w:val="418"/>
        </w:trPr>
        <w:tc>
          <w:tcPr>
            <w:tcW w:w="10060" w:type="dxa"/>
            <w:gridSpan w:val="13"/>
            <w:shd w:val="clear" w:color="auto" w:fill="FFFFFF"/>
            <w:noWrap/>
          </w:tcPr>
          <w:p w14:paraId="404EE3F5" w14:textId="77777777" w:rsidR="00C2685C" w:rsidRPr="00C2685C" w:rsidRDefault="00C2685C" w:rsidP="003E151C">
            <w:pPr>
              <w:spacing w:after="200"/>
              <w:rPr>
                <w:rFonts w:ascii="Times New Roman" w:hAnsi="Times New Roman"/>
                <w:bCs/>
                <w:sz w:val="22"/>
                <w:szCs w:val="22"/>
              </w:rPr>
            </w:pPr>
            <w:r w:rsidRPr="00C2685C">
              <w:rPr>
                <w:rFonts w:ascii="Times New Roman" w:hAnsi="Times New Roman"/>
                <w:bCs/>
                <w:sz w:val="22"/>
                <w:szCs w:val="22"/>
              </w:rPr>
              <w:t>Imię, nazwisko</w:t>
            </w:r>
            <w:r w:rsidRPr="00C2685C">
              <w:rPr>
                <w:rFonts w:ascii="Times New Roman" w:hAnsi="Times New Roman"/>
                <w:bCs/>
                <w:sz w:val="22"/>
                <w:szCs w:val="22"/>
              </w:rPr>
              <w:tab/>
              <w:t>i podpis</w:t>
            </w:r>
          </w:p>
        </w:tc>
      </w:tr>
      <w:tr w:rsidR="00C2685C" w:rsidRPr="00C2685C" w14:paraId="10E44CEB" w14:textId="77777777" w:rsidTr="00C51261">
        <w:trPr>
          <w:trHeight w:val="496"/>
        </w:trPr>
        <w:tc>
          <w:tcPr>
            <w:tcW w:w="10060" w:type="dxa"/>
            <w:gridSpan w:val="13"/>
            <w:shd w:val="clear" w:color="auto" w:fill="FFFFFF"/>
            <w:noWrap/>
          </w:tcPr>
          <w:p w14:paraId="6EB42B0C" w14:textId="77777777" w:rsidR="00C2685C" w:rsidRPr="00C2685C" w:rsidRDefault="00C2685C" w:rsidP="003E151C">
            <w:pPr>
              <w:spacing w:after="20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3F7CBB8C" w14:textId="77777777" w:rsidR="00C2685C" w:rsidRPr="00C2685C" w:rsidRDefault="00C2685C" w:rsidP="003E151C"/>
    <w:sectPr w:rsidR="00C2685C" w:rsidRPr="00C2685C" w:rsidSect="00AE4E9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569" w:right="991" w:bottom="1560" w:left="1418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3A9C8" w14:textId="77777777" w:rsidR="00D5478A" w:rsidRPr="003134F6" w:rsidRDefault="00D5478A" w:rsidP="003134F6">
      <w:pPr>
        <w:pStyle w:val="Stopka"/>
      </w:pPr>
    </w:p>
  </w:endnote>
  <w:endnote w:type="continuationSeparator" w:id="0">
    <w:p w14:paraId="14D80782" w14:textId="77777777" w:rsidR="00D5478A" w:rsidRPr="003134F6" w:rsidRDefault="00D5478A" w:rsidP="003134F6">
      <w:pPr>
        <w:pStyle w:val="Stopka"/>
      </w:pPr>
    </w:p>
  </w:endnote>
  <w:endnote w:id="1">
    <w:p w14:paraId="21679A08" w14:textId="77777777" w:rsidR="00C2685C" w:rsidRPr="0008152F" w:rsidRDefault="00C2685C" w:rsidP="008F11C6">
      <w:pPr>
        <w:pStyle w:val="Tekstprzypisukocowego"/>
        <w:spacing w:after="120"/>
        <w:ind w:left="-426" w:right="566" w:hanging="141"/>
        <w:jc w:val="both"/>
        <w:rPr>
          <w:rFonts w:ascii="Times New Roman" w:hAnsi="Times New Roman"/>
        </w:rPr>
      </w:pPr>
      <w:r w:rsidRPr="0008152F">
        <w:rPr>
          <w:rStyle w:val="Odwoanieprzypisukocowego"/>
          <w:rFonts w:ascii="Times New Roman" w:hAnsi="Times New Roman"/>
        </w:rPr>
        <w:endnoteRef/>
      </w:r>
      <w:r w:rsidRPr="0008152F">
        <w:rPr>
          <w:rFonts w:ascii="Times New Roman" w:hAnsi="Times New Roman"/>
          <w:vertAlign w:val="superscript"/>
        </w:rPr>
        <w:t>)</w:t>
      </w:r>
      <w:r w:rsidRPr="0008152F">
        <w:rPr>
          <w:rFonts w:ascii="Times New Roman" w:hAnsi="Times New Roman"/>
        </w:rPr>
        <w:t xml:space="preserve"> W przypadku gdy o pomoc </w:t>
      </w:r>
      <w:r w:rsidRPr="0008152F">
        <w:rPr>
          <w:rFonts w:ascii="Times New Roman" w:hAnsi="Times New Roman"/>
          <w:i/>
        </w:rPr>
        <w:t>de minimis</w:t>
      </w:r>
      <w:r w:rsidRPr="0008152F">
        <w:rPr>
          <w:rFonts w:ascii="Times New Roman" w:hAnsi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1E8CE366" w14:textId="77777777" w:rsidR="00C2685C" w:rsidRPr="0008152F" w:rsidRDefault="00C2685C" w:rsidP="008F11C6">
      <w:pPr>
        <w:pStyle w:val="Tekstprzypisukocowego"/>
        <w:spacing w:after="120"/>
        <w:ind w:left="-426" w:right="566" w:hanging="141"/>
        <w:jc w:val="both"/>
        <w:rPr>
          <w:rFonts w:ascii="Times New Roman" w:hAnsi="Times New Roman"/>
        </w:rPr>
      </w:pPr>
      <w:r w:rsidRPr="0008152F">
        <w:rPr>
          <w:rStyle w:val="Odwoanieprzypisukocowego"/>
          <w:rFonts w:ascii="Times New Roman" w:hAnsi="Times New Roman"/>
        </w:rPr>
        <w:endnoteRef/>
      </w:r>
      <w:r w:rsidRPr="0008152F">
        <w:rPr>
          <w:rFonts w:ascii="Times New Roman" w:hAnsi="Times New Roman"/>
          <w:vertAlign w:val="superscript"/>
        </w:rPr>
        <w:t>)</w:t>
      </w:r>
      <w:r w:rsidRPr="0008152F">
        <w:rPr>
          <w:rFonts w:ascii="Times New Roman" w:hAnsi="Times New Roman"/>
        </w:rPr>
        <w:t xml:space="preserve"> Wypełnia się w przypadku, gdy o pomoc </w:t>
      </w:r>
      <w:r w:rsidRPr="0008152F">
        <w:rPr>
          <w:rFonts w:ascii="Times New Roman" w:hAnsi="Times New Roman"/>
          <w:i/>
        </w:rPr>
        <w:t>de minimis</w:t>
      </w:r>
      <w:r w:rsidRPr="0008152F">
        <w:rPr>
          <w:rFonts w:ascii="Times New Roman" w:hAnsi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1DFC8644" w14:textId="77777777" w:rsidR="00C2685C" w:rsidRPr="0008152F" w:rsidRDefault="00C2685C" w:rsidP="008F11C6">
      <w:pPr>
        <w:pStyle w:val="Tekstprzypisukocowego"/>
        <w:spacing w:after="120"/>
        <w:ind w:left="-426" w:right="566" w:hanging="141"/>
        <w:jc w:val="both"/>
        <w:rPr>
          <w:rFonts w:ascii="Times New Roman" w:hAnsi="Times New Roman"/>
        </w:rPr>
      </w:pPr>
      <w:r w:rsidRPr="0008152F">
        <w:rPr>
          <w:rStyle w:val="Odwoanieprzypisukocowego"/>
          <w:rFonts w:ascii="Times New Roman" w:hAnsi="Times New Roman"/>
        </w:rPr>
        <w:endnoteRef/>
      </w:r>
      <w:r w:rsidRPr="0008152F">
        <w:rPr>
          <w:rFonts w:ascii="Times New Roman" w:hAnsi="Times New Roman"/>
          <w:vertAlign w:val="superscript"/>
        </w:rPr>
        <w:t>)</w:t>
      </w:r>
      <w:r w:rsidRPr="0008152F">
        <w:rPr>
          <w:rFonts w:ascii="Times New Roman" w:hAnsi="Times New Roman"/>
        </w:rPr>
        <w:t xml:space="preserve"> O ile posiada identyfikator podatkowy NIP.</w:t>
      </w:r>
    </w:p>
  </w:endnote>
  <w:endnote w:id="4">
    <w:p w14:paraId="7BB799BE" w14:textId="6A18EF10" w:rsidR="00C2685C" w:rsidRPr="0008152F" w:rsidRDefault="00C2685C" w:rsidP="008F11C6">
      <w:pPr>
        <w:pStyle w:val="Tekstprzypisukocowego"/>
        <w:spacing w:after="120"/>
        <w:ind w:left="-426" w:right="566" w:hanging="141"/>
        <w:jc w:val="both"/>
        <w:rPr>
          <w:rFonts w:ascii="Times New Roman" w:hAnsi="Times New Roman"/>
        </w:rPr>
      </w:pPr>
      <w:r w:rsidRPr="0008152F">
        <w:rPr>
          <w:rStyle w:val="Odwoanieprzypisukocowego"/>
          <w:rFonts w:ascii="Times New Roman" w:hAnsi="Times New Roman"/>
        </w:rPr>
        <w:endnoteRef/>
      </w:r>
      <w:r w:rsidRPr="0008152F">
        <w:rPr>
          <w:rFonts w:ascii="Times New Roman" w:hAnsi="Times New Roman"/>
          <w:vertAlign w:val="superscript"/>
        </w:rPr>
        <w:t>)</w:t>
      </w:r>
      <w:r w:rsidRPr="0008152F">
        <w:rPr>
          <w:rFonts w:ascii="Times New Roman" w:hAnsi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</w:t>
      </w:r>
      <w:r w:rsidR="00BF37D5">
        <w:rPr>
          <w:rFonts w:ascii="Times New Roman" w:hAnsi="Times New Roman"/>
        </w:rPr>
        <w:t xml:space="preserve">z 1998 r., Nr 157, </w:t>
      </w:r>
      <w:r w:rsidRPr="0008152F">
        <w:rPr>
          <w:rFonts w:ascii="Times New Roman" w:hAnsi="Times New Roman"/>
        </w:rPr>
        <w:t>poz. 1031, z późn. zm.).</w:t>
      </w:r>
    </w:p>
  </w:endnote>
  <w:endnote w:id="5">
    <w:p w14:paraId="4D921352" w14:textId="77777777" w:rsidR="00C2685C" w:rsidRPr="0008152F" w:rsidRDefault="00C2685C" w:rsidP="008F11C6">
      <w:pPr>
        <w:pStyle w:val="Tekstprzypisukocowego"/>
        <w:spacing w:after="120"/>
        <w:ind w:left="-426" w:right="566" w:hanging="141"/>
        <w:jc w:val="both"/>
        <w:rPr>
          <w:rFonts w:ascii="Times New Roman" w:hAnsi="Times New Roman"/>
        </w:rPr>
      </w:pPr>
      <w:r w:rsidRPr="0008152F">
        <w:rPr>
          <w:rStyle w:val="Odwoanieprzypisukocowego"/>
          <w:rFonts w:ascii="Times New Roman" w:hAnsi="Times New Roman"/>
        </w:rPr>
        <w:endnoteRef/>
      </w:r>
      <w:r w:rsidRPr="0008152F">
        <w:rPr>
          <w:rFonts w:ascii="Times New Roman" w:hAnsi="Times New Roman"/>
          <w:vertAlign w:val="superscript"/>
        </w:rPr>
        <w:t xml:space="preserve">) </w:t>
      </w:r>
      <w:r w:rsidRPr="0008152F">
        <w:rPr>
          <w:rFonts w:ascii="Times New Roman" w:hAnsi="Times New Roman"/>
        </w:rPr>
        <w:t>Zaznacza się właściwą pozycję znakiem X.</w:t>
      </w:r>
    </w:p>
  </w:endnote>
  <w:endnote w:id="6">
    <w:p w14:paraId="77FC1005" w14:textId="77777777" w:rsidR="00C2685C" w:rsidRPr="0008152F" w:rsidRDefault="00C2685C" w:rsidP="008F11C6">
      <w:pPr>
        <w:spacing w:after="120" w:line="240" w:lineRule="auto"/>
        <w:ind w:left="-426" w:right="566" w:hanging="141"/>
        <w:jc w:val="both"/>
        <w:rPr>
          <w:rFonts w:ascii="Times New Roman" w:hAnsi="Times New Roman"/>
          <w:sz w:val="20"/>
          <w:szCs w:val="20"/>
        </w:rPr>
      </w:pPr>
      <w:r w:rsidRPr="0008152F">
        <w:rPr>
          <w:rStyle w:val="Odwoanieprzypisukocowego"/>
          <w:rFonts w:ascii="Times New Roman" w:hAnsi="Times New Roman"/>
          <w:sz w:val="20"/>
          <w:szCs w:val="20"/>
        </w:rPr>
        <w:endnoteRef/>
      </w:r>
      <w:r w:rsidRPr="0008152F">
        <w:rPr>
          <w:rFonts w:ascii="Times New Roman" w:hAnsi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/>
          <w:sz w:val="20"/>
          <w:szCs w:val="20"/>
        </w:rPr>
        <w:t xml:space="preserve"> Podaje się klasę działalności, w związku z którą podmiot ubiega się o pomoc </w:t>
      </w:r>
      <w:r w:rsidRPr="0008152F">
        <w:rPr>
          <w:rFonts w:ascii="Times New Roman" w:hAnsi="Times New Roman"/>
          <w:i/>
          <w:sz w:val="20"/>
          <w:szCs w:val="20"/>
        </w:rPr>
        <w:t>de minimis</w:t>
      </w:r>
      <w:r w:rsidRPr="0008152F">
        <w:rPr>
          <w:rFonts w:ascii="Times New Roman" w:hAnsi="Times New Roman"/>
          <w:sz w:val="20"/>
          <w:szCs w:val="20"/>
        </w:rPr>
        <w:t>. Jeżeli brak jest możliwości ustalenia jednej takiej działalności, podaje się klasę PKD tej działalności, która generuje największy przychód.</w:t>
      </w:r>
    </w:p>
  </w:endnote>
  <w:endnote w:id="7">
    <w:p w14:paraId="1BFF8ADA" w14:textId="2D7073E1" w:rsidR="00C2685C" w:rsidRPr="00964AB8" w:rsidRDefault="00C2685C" w:rsidP="008F11C6">
      <w:pPr>
        <w:pStyle w:val="Tekstprzypisukocowego"/>
        <w:spacing w:after="120"/>
        <w:ind w:left="-426" w:right="566" w:hanging="141"/>
        <w:jc w:val="both"/>
        <w:rPr>
          <w:rFonts w:ascii="Times New Roman" w:hAnsi="Times New Roman"/>
          <w:color w:val="FF0000"/>
        </w:rPr>
      </w:pPr>
      <w:r w:rsidRPr="00971B99">
        <w:rPr>
          <w:rStyle w:val="Odwoanieprzypisukocowego"/>
          <w:rFonts w:ascii="Times New Roman" w:hAnsi="Times New Roman"/>
        </w:rPr>
        <w:endnoteRef/>
      </w:r>
      <w:r w:rsidRPr="00971B99">
        <w:rPr>
          <w:rFonts w:ascii="Times New Roman" w:hAnsi="Times New Roman"/>
          <w:vertAlign w:val="superscript"/>
        </w:rPr>
        <w:t>)</w:t>
      </w:r>
      <w:r w:rsidRPr="00971B99">
        <w:rPr>
          <w:rFonts w:ascii="Times New Roman" w:hAnsi="Times New Roman"/>
        </w:rPr>
        <w:t xml:space="preserve"> Wypełnia się do dnia 31 grudnia 2026 r.,</w:t>
      </w:r>
      <w:r w:rsidRPr="00971B99">
        <w:t xml:space="preserve"> </w:t>
      </w:r>
      <w:r w:rsidRPr="00971B99">
        <w:rPr>
          <w:rFonts w:ascii="Times New Roman" w:hAnsi="Times New Roman"/>
        </w:rPr>
        <w:t xml:space="preserve">jeżeli podmiot ubiegający się o pomoc </w:t>
      </w:r>
      <w:r w:rsidRPr="004853EC">
        <w:rPr>
          <w:rFonts w:ascii="Times New Roman" w:hAnsi="Times New Roman"/>
          <w:i/>
        </w:rPr>
        <w:t>de minimis</w:t>
      </w:r>
      <w:r w:rsidRPr="00971B99">
        <w:rPr>
          <w:rFonts w:ascii="Times New Roman" w:hAnsi="Times New Roman"/>
        </w:rPr>
        <w:t xml:space="preserve"> nie dostosował tej klasy działalności do rozporządzenia Rady Ministrów z dnia 18 grudnia 2024 r. w sprawie Polskiej Klasyfikacji Działalności (PKD) (Dz. U. </w:t>
      </w:r>
      <w:r w:rsidR="00BF37D5">
        <w:rPr>
          <w:rFonts w:ascii="Times New Roman" w:hAnsi="Times New Roman"/>
        </w:rPr>
        <w:t xml:space="preserve">z 2024 r. </w:t>
      </w:r>
      <w:r w:rsidRPr="00971B99">
        <w:rPr>
          <w:rFonts w:ascii="Times New Roman" w:hAnsi="Times New Roman"/>
        </w:rPr>
        <w:t>poz. 1936), jednak w przypadkach określonych w § 3 rozporządzenia Rady Ministrów z dnia 18 grudnia 2024 r. w sprawie Polskiej Klasyfikacji Działalności (PKD) kod PKD 93.29.Z według PKD 2007 może być podawany tylko do dnia 31 grudnia 2025 r.</w:t>
      </w:r>
    </w:p>
  </w:endnote>
  <w:endnote w:id="8">
    <w:p w14:paraId="357E8A90" w14:textId="77777777" w:rsidR="00C2685C" w:rsidRPr="00237168" w:rsidRDefault="00C2685C" w:rsidP="008F11C6">
      <w:pPr>
        <w:pStyle w:val="Tekstprzypisukocowego"/>
        <w:spacing w:after="120"/>
        <w:ind w:left="-426" w:right="566" w:hanging="141"/>
        <w:jc w:val="both"/>
        <w:rPr>
          <w:rFonts w:ascii="Times New Roman" w:hAnsi="Times New Roman"/>
        </w:rPr>
      </w:pPr>
      <w:r w:rsidRPr="00237168">
        <w:rPr>
          <w:rStyle w:val="Odwoanieprzypisukocowego"/>
          <w:rFonts w:ascii="Times New Roman" w:hAnsi="Times New Roman"/>
        </w:rPr>
        <w:endnoteRef/>
      </w:r>
      <w:r w:rsidRPr="00237168">
        <w:rPr>
          <w:rFonts w:ascii="Times New Roman" w:hAnsi="Times New Roman"/>
          <w:vertAlign w:val="superscript"/>
        </w:rPr>
        <w:t>)</w:t>
      </w:r>
      <w:r w:rsidRPr="00237168">
        <w:rPr>
          <w:rFonts w:ascii="Times New Roman" w:hAnsi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52968716" w14:textId="77777777" w:rsidR="00C2685C" w:rsidRDefault="00C2685C" w:rsidP="008F11C6">
      <w:pPr>
        <w:pStyle w:val="Tekstprzypisukocowego"/>
        <w:spacing w:after="120"/>
        <w:ind w:left="-426" w:right="566" w:hanging="141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73C9297C" w14:textId="27B049A8" w:rsidR="00C2685C" w:rsidRPr="00697C16" w:rsidRDefault="00C2685C" w:rsidP="008F11C6">
      <w:pPr>
        <w:pStyle w:val="Tekstprzypisukocowego"/>
        <w:spacing w:after="120"/>
        <w:ind w:left="-426" w:right="566" w:hanging="141"/>
        <w:jc w:val="both"/>
        <w:rPr>
          <w:rFonts w:ascii="Times New Roman" w:hAnsi="Times New Roman"/>
        </w:rPr>
      </w:pPr>
      <w:r w:rsidRPr="00697C16">
        <w:rPr>
          <w:rStyle w:val="Odwoanieprzypisukocowego"/>
          <w:rFonts w:ascii="Times New Roman" w:hAnsi="Times New Roman"/>
        </w:rPr>
        <w:endnoteRef/>
      </w:r>
      <w:r w:rsidRPr="00697C16">
        <w:rPr>
          <w:rFonts w:ascii="Times New Roman" w:hAnsi="Times New Roman"/>
          <w:vertAlign w:val="superscript"/>
        </w:rPr>
        <w:t>)</w:t>
      </w:r>
      <w:r w:rsidRPr="00697C16">
        <w:rPr>
          <w:rFonts w:ascii="Times New Roman" w:hAnsi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/>
          <w:color w:val="FF0000"/>
        </w:rPr>
        <w:t xml:space="preserve"> </w:t>
      </w:r>
      <w:r w:rsidRPr="00697C16">
        <w:rPr>
          <w:rFonts w:ascii="Times New Roman" w:hAnsi="Times New Roman"/>
        </w:rPr>
        <w:t xml:space="preserve">rozporządzeniem Rady Ministrów z dnia 11 sierpnia 2004 r. w sprawie szczegółowego sposobu obliczania wartości pomocy publicznej udzielanej w różnych formach </w:t>
      </w:r>
      <w:r w:rsidR="008F11C6">
        <w:rPr>
          <w:rFonts w:ascii="Times New Roman" w:hAnsi="Times New Roman"/>
        </w:rPr>
        <w:br/>
      </w:r>
      <w:r w:rsidRPr="00697C16">
        <w:rPr>
          <w:rFonts w:ascii="Times New Roman" w:hAnsi="Times New Roman"/>
        </w:rPr>
        <w:t>(Dz. U. z 2018 r. poz. 461) oraz właściwymi przepisami unijnymi.</w:t>
      </w:r>
    </w:p>
  </w:endnote>
  <w:endnote w:id="11">
    <w:p w14:paraId="074979BA" w14:textId="77777777" w:rsidR="00C2685C" w:rsidRPr="0008152F" w:rsidRDefault="00C2685C" w:rsidP="008F11C6">
      <w:pPr>
        <w:spacing w:after="120" w:line="240" w:lineRule="auto"/>
        <w:ind w:left="-426" w:right="566" w:hanging="141"/>
        <w:jc w:val="both"/>
        <w:rPr>
          <w:rFonts w:ascii="Times New Roman" w:hAnsi="Times New Roman"/>
          <w:color w:val="FF0000"/>
          <w:sz w:val="20"/>
          <w:szCs w:val="20"/>
        </w:rPr>
      </w:pPr>
      <w:r w:rsidRPr="00697C16">
        <w:rPr>
          <w:rStyle w:val="Odwoanieprzypisukocowego"/>
          <w:rFonts w:ascii="Times New Roman" w:hAnsi="Times New Roman"/>
          <w:sz w:val="20"/>
          <w:szCs w:val="20"/>
        </w:rPr>
        <w:endnoteRef/>
      </w:r>
      <w:r w:rsidRPr="00697C16">
        <w:rPr>
          <w:rFonts w:ascii="Times New Roman" w:hAnsi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/>
          <w:sz w:val="20"/>
          <w:szCs w:val="20"/>
        </w:rPr>
        <w:t xml:space="preserve"> </w:t>
      </w:r>
      <w:bookmarkStart w:id="0" w:name="_Hlk207358230"/>
      <w:r w:rsidRPr="00697C16">
        <w:rPr>
          <w:rFonts w:ascii="Times New Roman" w:hAnsi="Times New Roman"/>
          <w:sz w:val="20"/>
          <w:szCs w:val="20"/>
        </w:rPr>
        <w:t>Wypełnia się jedynie w przypadku podmiotów</w:t>
      </w:r>
      <w:r w:rsidRPr="0008152F">
        <w:rPr>
          <w:rFonts w:ascii="Times New Roman" w:hAnsi="Times New Roman"/>
          <w:sz w:val="20"/>
          <w:szCs w:val="20"/>
        </w:rPr>
        <w:t xml:space="preserve">, którym ma być udzielona pomoc </w:t>
      </w:r>
      <w:r w:rsidRPr="0008152F">
        <w:rPr>
          <w:rFonts w:ascii="Times New Roman" w:hAnsi="Times New Roman"/>
          <w:i/>
          <w:sz w:val="20"/>
          <w:szCs w:val="20"/>
        </w:rPr>
        <w:t>de minimis</w:t>
      </w:r>
      <w:r w:rsidRPr="0008152F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której wartość jest obliczana po ustaleniu ich stopy referencyjnej</w:t>
      </w:r>
      <w:r w:rsidRPr="0008152F">
        <w:rPr>
          <w:rFonts w:ascii="Times New Roman" w:hAnsi="Times New Roman"/>
          <w:sz w:val="20"/>
          <w:szCs w:val="20"/>
        </w:rPr>
        <w:t xml:space="preserve"> (tj. w formie takiej</w:t>
      </w:r>
      <w:r>
        <w:rPr>
          <w:rFonts w:ascii="Times New Roman" w:hAnsi="Times New Roman"/>
          <w:sz w:val="20"/>
          <w:szCs w:val="20"/>
        </w:rPr>
        <w:t>,</w:t>
      </w:r>
      <w:r w:rsidRPr="0008152F">
        <w:rPr>
          <w:rFonts w:ascii="Times New Roman" w:hAnsi="Times New Roman"/>
          <w:sz w:val="20"/>
          <w:szCs w:val="20"/>
        </w:rPr>
        <w:t xml:space="preserve"> jak: pożyczki, gwarancje, odroczenia, rozłożenia na raty), z wyjątkiem podmiotów, którym pomoc </w:t>
      </w:r>
      <w:r w:rsidRPr="0008152F">
        <w:rPr>
          <w:rFonts w:ascii="Times New Roman" w:hAnsi="Times New Roman"/>
          <w:i/>
          <w:sz w:val="20"/>
          <w:szCs w:val="20"/>
        </w:rPr>
        <w:t>de minimis</w:t>
      </w:r>
      <w:r w:rsidRPr="0008152F">
        <w:rPr>
          <w:rFonts w:ascii="Times New Roman" w:hAnsi="Times New Roman"/>
          <w:sz w:val="20"/>
          <w:szCs w:val="20"/>
        </w:rPr>
        <w:t xml:space="preserve"> ma być udzielona na podstawie art. 34a ustawy z dnia 8 maja 1997 r. o poręczeniach i</w:t>
      </w:r>
      <w:r>
        <w:rPr>
          <w:rFonts w:ascii="Times New Roman" w:hAnsi="Times New Roman"/>
          <w:sz w:val="20"/>
          <w:szCs w:val="20"/>
        </w:rPr>
        <w:t> </w:t>
      </w:r>
      <w:r w:rsidRPr="0008152F">
        <w:rPr>
          <w:rFonts w:ascii="Times New Roman" w:hAnsi="Times New Roman"/>
          <w:sz w:val="20"/>
          <w:szCs w:val="20"/>
        </w:rPr>
        <w:t>gwarancjach udzielanych przez Skarb Państwa oraz niektóre osoby prawne (Dz. U. z 2024 r. poz. 291)</w:t>
      </w:r>
      <w:r w:rsidRPr="00794243">
        <w:rPr>
          <w:rFonts w:ascii="Times New Roman" w:hAnsi="Times New Roman"/>
          <w:sz w:val="20"/>
          <w:szCs w:val="20"/>
        </w:rPr>
        <w:t>,</w:t>
      </w:r>
      <w:r w:rsidRPr="0008152F">
        <w:rPr>
          <w:rFonts w:ascii="Times New Roman" w:hAnsi="Times New Roman"/>
          <w:sz w:val="20"/>
          <w:szCs w:val="20"/>
        </w:rPr>
        <w:t xml:space="preserve"> oraz os</w:t>
      </w:r>
      <w:r>
        <w:rPr>
          <w:rFonts w:ascii="Times New Roman" w:hAnsi="Times New Roman"/>
          <w:sz w:val="20"/>
          <w:szCs w:val="20"/>
        </w:rPr>
        <w:t>ób</w:t>
      </w:r>
      <w:r w:rsidRPr="0008152F">
        <w:rPr>
          <w:rFonts w:ascii="Times New Roman" w:hAnsi="Times New Roman"/>
          <w:sz w:val="20"/>
          <w:szCs w:val="20"/>
        </w:rPr>
        <w:t xml:space="preserve"> fizyczny</w:t>
      </w:r>
      <w:r>
        <w:rPr>
          <w:rFonts w:ascii="Times New Roman" w:hAnsi="Times New Roman"/>
          <w:sz w:val="20"/>
          <w:szCs w:val="20"/>
        </w:rPr>
        <w:t>ch</w:t>
      </w:r>
      <w:r w:rsidRPr="0008152F">
        <w:rPr>
          <w:rFonts w:ascii="Times New Roman" w:hAnsi="Times New Roman"/>
          <w:sz w:val="20"/>
          <w:szCs w:val="20"/>
        </w:rPr>
        <w:t>, które na dzień złożenia informacji określonych w niniejszym rozporządzeniu nie rozpoczęły prowadzenia działalności gospodarczej.</w:t>
      </w:r>
      <w:bookmarkEnd w:id="0"/>
    </w:p>
  </w:endnote>
  <w:endnote w:id="12">
    <w:p w14:paraId="28CF9BD4" w14:textId="77777777" w:rsidR="00C2685C" w:rsidRPr="0008152F" w:rsidRDefault="00C2685C" w:rsidP="008F11C6">
      <w:pPr>
        <w:pStyle w:val="Tekstprzypisukocowego"/>
        <w:spacing w:after="120"/>
        <w:ind w:left="-426" w:right="566" w:hanging="141"/>
        <w:jc w:val="both"/>
        <w:rPr>
          <w:rFonts w:ascii="Times New Roman" w:hAnsi="Times New Roman"/>
        </w:rPr>
      </w:pPr>
      <w:r w:rsidRPr="0008152F">
        <w:rPr>
          <w:rStyle w:val="Odwoanieprzypisukocowego"/>
          <w:rFonts w:ascii="Times New Roman" w:hAnsi="Times New Roman"/>
        </w:rPr>
        <w:endnoteRef/>
      </w:r>
      <w:r w:rsidRPr="0008152F">
        <w:rPr>
          <w:rFonts w:ascii="Times New Roman" w:hAnsi="Times New Roman"/>
          <w:vertAlign w:val="superscript"/>
        </w:rPr>
        <w:t>)</w:t>
      </w:r>
      <w:r w:rsidRPr="0008152F">
        <w:rPr>
          <w:rFonts w:ascii="Times New Roman" w:hAnsi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3F99E3E4" w14:textId="77777777" w:rsidR="00C2685C" w:rsidRPr="0008152F" w:rsidRDefault="00C2685C" w:rsidP="008F11C6">
      <w:pPr>
        <w:spacing w:after="120" w:line="240" w:lineRule="auto"/>
        <w:ind w:left="-426" w:right="566" w:hanging="141"/>
        <w:jc w:val="both"/>
        <w:rPr>
          <w:rFonts w:ascii="Times New Roman" w:hAnsi="Times New Roman"/>
          <w:sz w:val="20"/>
          <w:szCs w:val="20"/>
        </w:rPr>
      </w:pPr>
      <w:r w:rsidRPr="0008152F">
        <w:rPr>
          <w:rStyle w:val="Odwoanieprzypisukocowego"/>
          <w:rFonts w:ascii="Times New Roman" w:hAnsi="Times New Roman"/>
          <w:sz w:val="20"/>
          <w:szCs w:val="20"/>
        </w:rPr>
        <w:endnoteRef/>
      </w:r>
      <w:r w:rsidRPr="0008152F">
        <w:rPr>
          <w:rFonts w:ascii="Times New Roman" w:hAnsi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/>
          <w:sz w:val="20"/>
          <w:szCs w:val="20"/>
        </w:rPr>
        <w:t xml:space="preserve"> Dotyczy wyłącznie producentów.</w:t>
      </w:r>
    </w:p>
  </w:endnote>
  <w:endnote w:id="14">
    <w:p w14:paraId="0DC86D6F" w14:textId="02518FD0" w:rsidR="00C2685C" w:rsidRPr="0008152F" w:rsidRDefault="00C2685C" w:rsidP="008F11C6">
      <w:pPr>
        <w:spacing w:after="120" w:line="240" w:lineRule="auto"/>
        <w:ind w:left="-426" w:right="566" w:hanging="141"/>
        <w:jc w:val="both"/>
        <w:rPr>
          <w:rFonts w:ascii="Times New Roman" w:hAnsi="Times New Roman"/>
          <w:sz w:val="20"/>
          <w:szCs w:val="20"/>
        </w:rPr>
      </w:pPr>
      <w:r w:rsidRPr="0008152F">
        <w:rPr>
          <w:rStyle w:val="Odwoanieprzypisukocowego"/>
          <w:rFonts w:ascii="Times New Roman" w:hAnsi="Times New Roman"/>
          <w:sz w:val="20"/>
          <w:szCs w:val="20"/>
        </w:rPr>
        <w:endnoteRef/>
      </w:r>
      <w:r w:rsidRPr="0008152F">
        <w:rPr>
          <w:rFonts w:ascii="Times New Roman" w:hAnsi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/>
          <w:sz w:val="20"/>
          <w:szCs w:val="20"/>
        </w:rPr>
        <w:t xml:space="preserve"> 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</w:t>
      </w:r>
      <w:r w:rsidR="00C02DC5">
        <w:rPr>
          <w:rFonts w:ascii="Times New Roman" w:hAnsi="Times New Roman"/>
          <w:sz w:val="20"/>
          <w:szCs w:val="20"/>
        </w:rPr>
        <w:t xml:space="preserve"> r.</w:t>
      </w:r>
      <w:r w:rsidRPr="0008152F">
        <w:rPr>
          <w:rFonts w:ascii="Times New Roman" w:hAnsi="Times New Roman"/>
          <w:sz w:val="20"/>
          <w:szCs w:val="20"/>
        </w:rPr>
        <w:t>, str. 1, z</w:t>
      </w:r>
      <w:r>
        <w:rPr>
          <w:rFonts w:ascii="Times New Roman" w:hAnsi="Times New Roman"/>
          <w:sz w:val="20"/>
          <w:szCs w:val="20"/>
        </w:rPr>
        <w:t> </w:t>
      </w:r>
      <w:r w:rsidRPr="0008152F">
        <w:rPr>
          <w:rFonts w:ascii="Times New Roman" w:hAnsi="Times New Roman"/>
          <w:sz w:val="20"/>
          <w:szCs w:val="20"/>
        </w:rPr>
        <w:t>późn. zm.).</w:t>
      </w:r>
    </w:p>
  </w:endnote>
  <w:endnote w:id="15">
    <w:p w14:paraId="5D1AF95D" w14:textId="13289938" w:rsidR="00C2685C" w:rsidRPr="0008152F" w:rsidRDefault="00C2685C" w:rsidP="008F11C6">
      <w:pPr>
        <w:spacing w:after="120" w:line="240" w:lineRule="auto"/>
        <w:ind w:left="-426" w:right="566" w:hanging="141"/>
        <w:jc w:val="both"/>
        <w:rPr>
          <w:rFonts w:ascii="Times New Roman" w:hAnsi="Times New Roman"/>
          <w:sz w:val="20"/>
          <w:szCs w:val="20"/>
        </w:rPr>
      </w:pPr>
      <w:r w:rsidRPr="0008152F">
        <w:rPr>
          <w:rStyle w:val="Odwoanieprzypisukocowego"/>
          <w:rFonts w:ascii="Times New Roman" w:hAnsi="Times New Roman"/>
          <w:sz w:val="20"/>
          <w:szCs w:val="20"/>
        </w:rPr>
        <w:endnoteRef/>
      </w:r>
      <w:r w:rsidRPr="0008152F">
        <w:rPr>
          <w:rFonts w:ascii="Times New Roman" w:hAnsi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/>
          <w:sz w:val="20"/>
          <w:szCs w:val="20"/>
        </w:rPr>
        <w:t xml:space="preserve"> 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hAnsi="Times New Roman"/>
          <w:sz w:val="20"/>
          <w:szCs w:val="20"/>
        </w:rPr>
        <w:t> </w:t>
      </w:r>
      <w:r w:rsidRPr="0008152F">
        <w:rPr>
          <w:rFonts w:ascii="Times New Roman" w:hAnsi="Times New Roman"/>
          <w:sz w:val="20"/>
          <w:szCs w:val="20"/>
        </w:rPr>
        <w:t>września 1994 r. o rachunkowości (</w:t>
      </w:r>
      <w:r w:rsidR="00C02DC5">
        <w:rPr>
          <w:rFonts w:ascii="Times New Roman" w:hAnsi="Times New Roman"/>
          <w:sz w:val="20"/>
          <w:szCs w:val="20"/>
        </w:rPr>
        <w:t xml:space="preserve">tj. </w:t>
      </w:r>
      <w:r w:rsidRPr="0008152F">
        <w:rPr>
          <w:rFonts w:ascii="Times New Roman" w:hAnsi="Times New Roman"/>
          <w:sz w:val="20"/>
          <w:szCs w:val="20"/>
        </w:rPr>
        <w:t>Dz. U. z 2023 r. poz. 120, z późn zm.), zasad prowadzenia odrębnej ewidencji oraz metod przypisywania kosztów i przychodów.</w:t>
      </w:r>
    </w:p>
  </w:endnote>
  <w:endnote w:id="16">
    <w:p w14:paraId="6EDD4DE8" w14:textId="77777777" w:rsidR="00C2685C" w:rsidRPr="0008152F" w:rsidRDefault="00C2685C" w:rsidP="008F11C6">
      <w:pPr>
        <w:spacing w:after="120" w:line="240" w:lineRule="auto"/>
        <w:ind w:left="-426" w:right="566" w:hanging="141"/>
        <w:jc w:val="both"/>
        <w:rPr>
          <w:rFonts w:ascii="Times New Roman" w:hAnsi="Times New Roman"/>
          <w:sz w:val="20"/>
          <w:szCs w:val="20"/>
        </w:rPr>
      </w:pPr>
      <w:r w:rsidRPr="0008152F">
        <w:rPr>
          <w:rStyle w:val="Odwoanieprzypisukocowego"/>
          <w:rFonts w:ascii="Times New Roman" w:hAnsi="Times New Roman"/>
          <w:sz w:val="20"/>
          <w:szCs w:val="20"/>
        </w:rPr>
        <w:endnoteRef/>
      </w:r>
      <w:r w:rsidRPr="0008152F">
        <w:rPr>
          <w:rFonts w:ascii="Times New Roman" w:hAnsi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/>
          <w:sz w:val="20"/>
          <w:szCs w:val="20"/>
        </w:rPr>
        <w:t xml:space="preserve"> Wypełnia się zgodnie z </w:t>
      </w:r>
      <w:r>
        <w:rPr>
          <w:rFonts w:ascii="Times New Roman" w:hAnsi="Times New Roman"/>
          <w:sz w:val="20"/>
          <w:szCs w:val="20"/>
        </w:rPr>
        <w:t>„</w:t>
      </w:r>
      <w:r w:rsidRPr="0008152F">
        <w:rPr>
          <w:rFonts w:ascii="Times New Roman" w:hAnsi="Times New Roman"/>
          <w:sz w:val="20"/>
          <w:szCs w:val="20"/>
        </w:rPr>
        <w:t>Instrukcją wypełnienia tabeli w części D formularza</w:t>
      </w:r>
      <w:r>
        <w:rPr>
          <w:rFonts w:ascii="Times New Roman" w:hAnsi="Times New Roman"/>
          <w:sz w:val="20"/>
          <w:szCs w:val="20"/>
        </w:rPr>
        <w:t>”</w:t>
      </w:r>
      <w:r w:rsidRPr="0008152F">
        <w:rPr>
          <w:rFonts w:ascii="Times New Roman" w:hAnsi="Times New Roman"/>
          <w:sz w:val="20"/>
          <w:szCs w:val="20"/>
        </w:rPr>
        <w:t>.</w:t>
      </w:r>
    </w:p>
  </w:endnote>
  <w:endnote w:id="17">
    <w:p w14:paraId="3B02B76A" w14:textId="77777777" w:rsidR="00C2685C" w:rsidRPr="0008152F" w:rsidRDefault="00C2685C" w:rsidP="008F11C6">
      <w:pPr>
        <w:pStyle w:val="Tekstprzypisukocowego"/>
        <w:spacing w:after="120"/>
        <w:ind w:left="-426" w:right="566" w:hanging="141"/>
        <w:jc w:val="both"/>
        <w:rPr>
          <w:rFonts w:ascii="Times New Roman" w:hAnsi="Times New Roman"/>
        </w:rPr>
      </w:pPr>
      <w:r w:rsidRPr="0008152F">
        <w:rPr>
          <w:rStyle w:val="Odwoanieprzypisukocowego"/>
          <w:rFonts w:ascii="Times New Roman" w:hAnsi="Times New Roman"/>
        </w:rPr>
        <w:endnoteRef/>
      </w:r>
      <w:r w:rsidRPr="0008152F">
        <w:rPr>
          <w:rFonts w:ascii="Times New Roman" w:hAnsi="Times New Roman"/>
          <w:vertAlign w:val="superscript"/>
        </w:rPr>
        <w:t>)</w:t>
      </w:r>
      <w:r w:rsidRPr="0008152F">
        <w:rPr>
          <w:rFonts w:ascii="Times New Roman" w:hAnsi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72433A57" w14:textId="256B67D0" w:rsidR="00C2685C" w:rsidRDefault="00C2685C" w:rsidP="008F11C6">
      <w:pPr>
        <w:pStyle w:val="Tekstprzypisukocowego"/>
        <w:ind w:left="-426" w:right="566" w:hanging="141"/>
        <w:jc w:val="both"/>
        <w:rPr>
          <w:rFonts w:ascii="Times New Roman" w:eastAsia="Times New Roman" w:hAnsi="Times New Roman"/>
          <w:lang w:eastAsia="pl-PL"/>
        </w:rPr>
      </w:pPr>
      <w:r w:rsidRPr="0008152F">
        <w:rPr>
          <w:rStyle w:val="Odwoanieprzypisukocowego"/>
          <w:rFonts w:ascii="Times New Roman" w:hAnsi="Times New Roman"/>
        </w:rPr>
        <w:endnoteRef/>
      </w:r>
      <w:r w:rsidRPr="0008152F">
        <w:rPr>
          <w:rFonts w:ascii="Times New Roman" w:hAnsi="Times New Roman"/>
          <w:vertAlign w:val="superscript"/>
        </w:rPr>
        <w:t>)</w:t>
      </w:r>
      <w:r w:rsidRPr="0008152F">
        <w:rPr>
          <w:rFonts w:ascii="Times New Roman" w:hAnsi="Times New Roman"/>
        </w:rPr>
        <w:t xml:space="preserve"> </w:t>
      </w:r>
      <w:bookmarkStart w:id="1" w:name="_Hlk207358339"/>
      <w:r w:rsidRPr="0008152F">
        <w:rPr>
          <w:rFonts w:ascii="Times New Roman" w:hAnsi="Times New Roman"/>
        </w:rPr>
        <w:t xml:space="preserve">Rozpoczęcie </w:t>
      </w:r>
      <w:r>
        <w:rPr>
          <w:rFonts w:ascii="Times New Roman" w:hAnsi="Times New Roman"/>
        </w:rPr>
        <w:t xml:space="preserve">realizacji </w:t>
      </w:r>
      <w:r w:rsidRPr="0008152F">
        <w:rPr>
          <w:rFonts w:ascii="Times New Roman" w:hAnsi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</w:t>
      </w:r>
      <w:r w:rsidR="00C02DC5">
        <w:rPr>
          <w:rFonts w:ascii="Times New Roman" w:eastAsia="Times New Roman" w:hAnsi="Times New Roman"/>
          <w:lang w:eastAsia="pl-PL"/>
        </w:rPr>
        <w:t xml:space="preserve"> r.</w:t>
      </w:r>
      <w:r w:rsidRPr="0008152F">
        <w:rPr>
          <w:rFonts w:ascii="Times New Roman" w:eastAsia="Times New Roman" w:hAnsi="Times New Roman"/>
          <w:lang w:eastAsia="pl-PL"/>
        </w:rPr>
        <w:t xml:space="preserve">, str. 1, z późn. zm.), rozpoczęcie prac oznacza rozpoczęcie robót budowlanych związanych z inwestycją lub pierwsze prawnie wiążące zobowiązanie do zamówienia urządzeń lub inne zobowiązanie, które sprawia, że inwestycja staje </w:t>
      </w:r>
      <w:r w:rsidR="008F11C6">
        <w:rPr>
          <w:rFonts w:ascii="Times New Roman" w:eastAsia="Times New Roman" w:hAnsi="Times New Roman"/>
          <w:lang w:eastAsia="pl-PL"/>
        </w:rPr>
        <w:br/>
      </w:r>
      <w:r w:rsidRPr="0008152F">
        <w:rPr>
          <w:rFonts w:ascii="Times New Roman" w:eastAsia="Times New Roman" w:hAnsi="Times New Roman"/>
          <w:lang w:eastAsia="pl-PL"/>
        </w:rPr>
        <w:t>się nieodwracalna, zależnie od tego, co nastąpi najpierw</w:t>
      </w:r>
      <w:bookmarkEnd w:id="1"/>
      <w:r w:rsidRPr="0008152F">
        <w:rPr>
          <w:rFonts w:ascii="Times New Roman" w:eastAsia="Times New Roman" w:hAnsi="Times New Roman"/>
          <w:lang w:eastAsia="pl-PL"/>
        </w:rPr>
        <w:t>.</w:t>
      </w:r>
    </w:p>
    <w:p w14:paraId="6AC56162" w14:textId="77777777" w:rsidR="00C2685C" w:rsidRDefault="00C2685C" w:rsidP="008F11C6">
      <w:pPr>
        <w:pStyle w:val="Tekstprzypisukocowego"/>
        <w:ind w:left="-284" w:right="566" w:hanging="142"/>
        <w:jc w:val="both"/>
        <w:rPr>
          <w:rFonts w:ascii="Times New Roman" w:eastAsia="Times New Roman" w:hAnsi="Times New Roman"/>
          <w:lang w:eastAsia="pl-PL"/>
        </w:rPr>
      </w:pPr>
    </w:p>
    <w:p w14:paraId="10F1AA2B" w14:textId="77777777" w:rsidR="00C2685C" w:rsidRDefault="00C2685C" w:rsidP="00C2685C">
      <w:pPr>
        <w:pStyle w:val="Tekstprzypisukocowego"/>
        <w:jc w:val="both"/>
        <w:rPr>
          <w:rFonts w:ascii="Times New Roman" w:eastAsia="Times New Roman" w:hAnsi="Times New Roman"/>
          <w:lang w:eastAsia="pl-PL"/>
        </w:rPr>
      </w:pPr>
    </w:p>
    <w:tbl>
      <w:tblPr>
        <w:tblStyle w:val="Tabela-Siatka1"/>
        <w:tblW w:w="1006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C2685C" w:rsidRPr="00C2685C" w14:paraId="01138620" w14:textId="77777777" w:rsidTr="008F11C6">
        <w:trPr>
          <w:trHeight w:val="575"/>
        </w:trPr>
        <w:tc>
          <w:tcPr>
            <w:tcW w:w="10060" w:type="dxa"/>
            <w:shd w:val="clear" w:color="auto" w:fill="E7E6E6"/>
            <w:noWrap/>
            <w:vAlign w:val="center"/>
          </w:tcPr>
          <w:p w14:paraId="0A08723F" w14:textId="77777777" w:rsidR="00C2685C" w:rsidRPr="00C2685C" w:rsidRDefault="00C2685C" w:rsidP="00C2685C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2685C">
              <w:rPr>
                <w:rFonts w:ascii="Times New Roman" w:hAnsi="Times New Roman"/>
                <w:b/>
                <w:bCs/>
                <w:sz w:val="22"/>
                <w:szCs w:val="22"/>
              </w:rPr>
              <w:t>Instrukcja wypełnienia tabeli w części D formularza</w:t>
            </w:r>
          </w:p>
        </w:tc>
      </w:tr>
      <w:tr w:rsidR="00C2685C" w:rsidRPr="00C2685C" w14:paraId="446B7CEC" w14:textId="77777777" w:rsidTr="008F11C6">
        <w:trPr>
          <w:trHeight w:val="496"/>
        </w:trPr>
        <w:tc>
          <w:tcPr>
            <w:tcW w:w="10060" w:type="dxa"/>
            <w:shd w:val="clear" w:color="auto" w:fill="FFFFFF"/>
            <w:noWrap/>
            <w:vAlign w:val="center"/>
          </w:tcPr>
          <w:p w14:paraId="650D25AE" w14:textId="77777777" w:rsidR="00C2685C" w:rsidRPr="00C2685C" w:rsidRDefault="00C2685C" w:rsidP="00C2685C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2685C">
              <w:rPr>
                <w:rFonts w:ascii="Times New Roman" w:hAnsi="Times New Roman"/>
                <w:bCs/>
                <w:sz w:val="22"/>
                <w:szCs w:val="22"/>
              </w:rPr>
              <w:t xml:space="preserve">Należy podać informacje o dotychczas otrzymanej pomocy, w odniesieniu do tych samych kosztów kwalifikujących się do objęcia pomocą, na których pokrycie będzie udzielana pomoc </w:t>
            </w:r>
            <w:r w:rsidRPr="00C2685C">
              <w:rPr>
                <w:rFonts w:ascii="Times New Roman" w:hAnsi="Times New Roman"/>
                <w:bCs/>
                <w:i/>
                <w:sz w:val="22"/>
                <w:szCs w:val="22"/>
              </w:rPr>
              <w:t>de minimis</w:t>
            </w:r>
            <w:r w:rsidRPr="00C2685C">
              <w:rPr>
                <w:rFonts w:ascii="Times New Roman" w:hAnsi="Times New Roman"/>
                <w:bCs/>
                <w:sz w:val="22"/>
                <w:szCs w:val="22"/>
              </w:rPr>
              <w:t xml:space="preserve">. Na przykład jeżeli podmiot ubiegający się o pomoc </w:t>
            </w:r>
            <w:r w:rsidRPr="00C2685C">
              <w:rPr>
                <w:rFonts w:ascii="Times New Roman" w:hAnsi="Times New Roman"/>
                <w:bCs/>
                <w:i/>
                <w:sz w:val="22"/>
                <w:szCs w:val="22"/>
              </w:rPr>
              <w:t>de minimis</w:t>
            </w:r>
            <w:r w:rsidRPr="00C2685C">
              <w:rPr>
                <w:rFonts w:ascii="Times New Roman" w:hAnsi="Times New Roman"/>
                <w:bCs/>
                <w:sz w:val="22"/>
                <w:szCs w:val="22"/>
              </w:rPr>
              <w:t xml:space="preserve"> otrzymał w przeszłości pomoc w związku z realizacją inwestycji, należy wykazać jedynie pomoc przeznaczoną na te same koszty kwalifikujące się do objęcia pomocą, na których pokrycie ma być udzielona pomoc </w:t>
            </w:r>
            <w:r w:rsidRPr="00C2685C">
              <w:rPr>
                <w:rFonts w:ascii="Times New Roman" w:hAnsi="Times New Roman"/>
                <w:bCs/>
                <w:i/>
                <w:sz w:val="22"/>
                <w:szCs w:val="22"/>
              </w:rPr>
              <w:t>de minimis</w:t>
            </w:r>
            <w:r w:rsidRPr="00C2685C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</w:tr>
      <w:tr w:rsidR="00C2685C" w:rsidRPr="00C2685C" w14:paraId="3A4E353F" w14:textId="77777777" w:rsidTr="008F11C6">
        <w:trPr>
          <w:trHeight w:val="496"/>
        </w:trPr>
        <w:tc>
          <w:tcPr>
            <w:tcW w:w="10060" w:type="dxa"/>
            <w:shd w:val="clear" w:color="auto" w:fill="FFFFFF"/>
            <w:noWrap/>
            <w:vAlign w:val="center"/>
          </w:tcPr>
          <w:p w14:paraId="6AA44093" w14:textId="77777777" w:rsidR="00C2685C" w:rsidRPr="00C2685C" w:rsidRDefault="00C2685C" w:rsidP="00C2685C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2685C">
              <w:rPr>
                <w:rFonts w:ascii="Times New Roman" w:hAnsi="Times New Roman"/>
                <w:bCs/>
                <w:sz w:val="22"/>
                <w:szCs w:val="22"/>
              </w:rPr>
              <w:t>1. Dzień udzielenia pomocy (kol. 2) – należy podać dzień udzielenia pomocy w rozumieniu art. 2 pkt 11 ustawy z dnia 30 kwietnia 2004 r. o postępowaniu w sprawach dotyczących pomocy publicznej.</w:t>
            </w:r>
          </w:p>
        </w:tc>
      </w:tr>
      <w:tr w:rsidR="00C2685C" w:rsidRPr="00C2685C" w14:paraId="5269DD5C" w14:textId="77777777" w:rsidTr="008F11C6">
        <w:trPr>
          <w:trHeight w:val="496"/>
        </w:trPr>
        <w:tc>
          <w:tcPr>
            <w:tcW w:w="10060" w:type="dxa"/>
            <w:shd w:val="clear" w:color="auto" w:fill="FFFFFF"/>
            <w:noWrap/>
            <w:vAlign w:val="center"/>
          </w:tcPr>
          <w:p w14:paraId="655D96AA" w14:textId="77777777" w:rsidR="00C2685C" w:rsidRPr="00C2685C" w:rsidRDefault="00C2685C" w:rsidP="00C2685C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2685C">
              <w:rPr>
                <w:rFonts w:ascii="Times New Roman" w:hAnsi="Times New Roman"/>
                <w:bCs/>
                <w:sz w:val="22"/>
                <w:szCs w:val="22"/>
              </w:rPr>
              <w:t>2. Podmiot udzielający pomocy (kol. 3) – należy podać pełną nazwę i adres podmiotu, który udzielił pomocy. W 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C2685C" w:rsidRPr="00C2685C" w14:paraId="29FE03D7" w14:textId="77777777" w:rsidTr="008F11C6">
        <w:trPr>
          <w:trHeight w:val="496"/>
        </w:trPr>
        <w:tc>
          <w:tcPr>
            <w:tcW w:w="10060" w:type="dxa"/>
            <w:shd w:val="clear" w:color="auto" w:fill="FFFFFF"/>
            <w:noWrap/>
            <w:vAlign w:val="center"/>
          </w:tcPr>
          <w:p w14:paraId="425DF7F3" w14:textId="77777777" w:rsidR="00C2685C" w:rsidRPr="00C2685C" w:rsidRDefault="00C2685C" w:rsidP="00C2685C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2685C">
              <w:rPr>
                <w:rFonts w:ascii="Times New Roman" w:hAnsi="Times New Roman"/>
                <w:bCs/>
                <w:sz w:val="22"/>
                <w:szCs w:val="22"/>
              </w:rPr>
              <w:t>3. Podstawa prawna udzielenia pomocy (kol. 4)</w:t>
            </w:r>
            <w:r w:rsidRPr="00C2685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2685C">
              <w:rPr>
                <w:rFonts w:ascii="Times New Roman" w:hAnsi="Times New Roman"/>
                <w:bCs/>
                <w:sz w:val="22"/>
                <w:szCs w:val="22"/>
              </w:rPr>
              <w:t>– należy podać przepis oraz nazwę ustawy</w:t>
            </w:r>
            <w:r w:rsidRPr="00C2685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2685C">
              <w:rPr>
                <w:rFonts w:ascii="Times New Roman" w:hAnsi="Times New Roman"/>
                <w:bCs/>
                <w:sz w:val="22"/>
                <w:szCs w:val="22"/>
              </w:rPr>
              <w:t>będącej podstawą udzielenia pomocy.</w:t>
            </w:r>
            <w:r w:rsidRPr="00C2685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2685C">
              <w:rPr>
                <w:rFonts w:ascii="Times New Roman" w:hAnsi="Times New Roman"/>
                <w:bCs/>
                <w:sz w:val="22"/>
                <w:szCs w:val="22"/>
              </w:rPr>
              <w:t>Jeżeli podstawą udzielenia pomocy był akt wykonawczy do ustawy, należy również podać jego nazwę. Jeżeli podstawą udzielenia pomocy była decyzja, uchwała lub umowa, należy również podać symbol określający ten akt: w przypadku decyzji – numer decyzji, w przypadku uchwały – numer uchwały, w przypadku umowy – numer, przedmiot oraz strony umowy.</w:t>
            </w:r>
          </w:p>
        </w:tc>
      </w:tr>
      <w:tr w:rsidR="00C2685C" w:rsidRPr="00C2685C" w14:paraId="6451108A" w14:textId="77777777" w:rsidTr="008F11C6">
        <w:trPr>
          <w:trHeight w:val="496"/>
        </w:trPr>
        <w:tc>
          <w:tcPr>
            <w:tcW w:w="10060" w:type="dxa"/>
            <w:shd w:val="clear" w:color="auto" w:fill="FFFFFF"/>
            <w:noWrap/>
            <w:vAlign w:val="center"/>
          </w:tcPr>
          <w:p w14:paraId="10E60B6D" w14:textId="77777777" w:rsidR="00C2685C" w:rsidRPr="00C2685C" w:rsidRDefault="00C2685C" w:rsidP="00C2685C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2685C">
              <w:rPr>
                <w:rFonts w:ascii="Times New Roman" w:hAnsi="Times New Roman"/>
                <w:bCs/>
                <w:sz w:val="22"/>
                <w:szCs w:val="22"/>
              </w:rPr>
              <w:t>4. Przeznaczenie pomocy (kol. 5) – należy podać kod wskazujący przeznaczenie otrzymanej pomocy określony zgodnie z 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 (Dz. U. z 2024 r. poz. 161, z późn. zm.).</w:t>
            </w:r>
          </w:p>
        </w:tc>
      </w:tr>
      <w:tr w:rsidR="00C2685C" w:rsidRPr="00C2685C" w14:paraId="7EABA86F" w14:textId="77777777" w:rsidTr="008F11C6">
        <w:trPr>
          <w:trHeight w:val="496"/>
        </w:trPr>
        <w:tc>
          <w:tcPr>
            <w:tcW w:w="10060" w:type="dxa"/>
            <w:shd w:val="clear" w:color="auto" w:fill="FFFFFF"/>
            <w:noWrap/>
            <w:vAlign w:val="center"/>
          </w:tcPr>
          <w:p w14:paraId="14F463F7" w14:textId="77777777" w:rsidR="00C2685C" w:rsidRPr="00C2685C" w:rsidRDefault="00C2685C" w:rsidP="00C2685C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2685C">
              <w:rPr>
                <w:rFonts w:ascii="Times New Roman" w:hAnsi="Times New Roman"/>
                <w:bCs/>
                <w:sz w:val="22"/>
                <w:szCs w:val="22"/>
              </w:rPr>
              <w:t>5. Forma pomocy (kol. 6) – należy podać kod oznaczający właściwą formę pomocy określony zgodnie z 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publicznych.</w:t>
            </w:r>
          </w:p>
        </w:tc>
      </w:tr>
      <w:tr w:rsidR="00C2685C" w:rsidRPr="00C2685C" w14:paraId="619A9BFB" w14:textId="77777777" w:rsidTr="008F11C6">
        <w:trPr>
          <w:trHeight w:val="496"/>
        </w:trPr>
        <w:tc>
          <w:tcPr>
            <w:tcW w:w="10060" w:type="dxa"/>
            <w:shd w:val="clear" w:color="auto" w:fill="FFFFFF"/>
            <w:noWrap/>
            <w:vAlign w:val="center"/>
          </w:tcPr>
          <w:p w14:paraId="1A69A2E3" w14:textId="77777777" w:rsidR="00C2685C" w:rsidRPr="00C2685C" w:rsidRDefault="00C2685C" w:rsidP="00C2685C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C2685C">
              <w:rPr>
                <w:rFonts w:ascii="Times New Roman" w:hAnsi="Times New Roman"/>
                <w:bCs/>
                <w:sz w:val="22"/>
                <w:szCs w:val="22"/>
              </w:rPr>
              <w:t>6. Wartość pomocy brutto (PLN) (kol. 7) – jako ekwiwalent dotacji brutto obliczony zgodnie z rozporządzeniem Rady Ministrów z dnia 11 sierpnia 2004 r. w sprawie szczegółowego sposobu obliczania wartości pomocy publicznej udzielanej w różnych formach oraz z właściwymi przepisami unijnymi.</w:t>
            </w:r>
          </w:p>
        </w:tc>
      </w:tr>
    </w:tbl>
    <w:p w14:paraId="035ECAE6" w14:textId="77777777" w:rsidR="00C2685C" w:rsidRPr="00C2685C" w:rsidRDefault="00C2685C" w:rsidP="00C2685C">
      <w:pPr>
        <w:spacing w:after="200"/>
        <w:rPr>
          <w:rFonts w:ascii="Calibri" w:eastAsia="Calibri" w:hAnsi="Calibri" w:cs="Calibri"/>
          <w:sz w:val="22"/>
          <w:szCs w:val="22"/>
          <w:lang w:eastAsia="en-US"/>
        </w:rPr>
      </w:pPr>
    </w:p>
    <w:p w14:paraId="1DB6D4A5" w14:textId="77777777" w:rsidR="00C2685C" w:rsidRPr="009215DE" w:rsidRDefault="00C2685C" w:rsidP="00C2685C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4F631" w14:textId="14DE2C83" w:rsidR="009E32CC" w:rsidRPr="00676C6C" w:rsidRDefault="009E32CC" w:rsidP="009E32CC">
    <w:pPr>
      <w:pStyle w:val="Stopka"/>
      <w:ind w:left="-709" w:hanging="284"/>
      <w:rPr>
        <w:rFonts w:ascii="Calibri" w:hAnsi="Calibri" w:cs="Calibri"/>
        <w:b/>
        <w:bCs/>
      </w:rPr>
    </w:pPr>
    <w:r>
      <w:rPr>
        <w:noProof/>
      </w:rPr>
      <mc:AlternateContent>
        <mc:Choice Requires="wps">
          <w:drawing>
            <wp:inline distT="0" distB="0" distL="0" distR="0" wp14:anchorId="141D086B" wp14:editId="62936D8C">
              <wp:extent cx="7113270" cy="0"/>
              <wp:effectExtent l="0" t="0" r="0" b="0"/>
              <wp:docPr id="1895346796" name="Łącznik prosty 189534679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1327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3EA06E3A" id="Łącznik prosty 1895346796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0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" strokecolor="black [3213]" strokeweight=".25pt">
              <v:stroke joinstyle="miter"/>
              <w10:anchorlock/>
            </v:line>
          </w:pict>
        </mc:Fallback>
      </mc:AlternateContent>
    </w:r>
  </w:p>
  <w:p w14:paraId="2A3CFA6C" w14:textId="64F318B3" w:rsidR="00196D3F" w:rsidRPr="0008661E" w:rsidRDefault="00196D3F" w:rsidP="003E151C">
    <w:pPr>
      <w:tabs>
        <w:tab w:val="left" w:pos="2552"/>
      </w:tabs>
      <w:spacing w:after="120"/>
      <w:rPr>
        <w:rFonts w:ascii="Open Sans Medium" w:eastAsia="Calibri" w:hAnsi="Open Sans Medium" w:cs="Open Sans Medium"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1552" behindDoc="0" locked="0" layoutInCell="1" allowOverlap="1" wp14:anchorId="005FBE4E" wp14:editId="74146B3C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240240398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522D19" id="Łącznik prosty 3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3E151C">
      <w:rPr>
        <w:rFonts w:ascii="Open Sans Medium" w:eastAsia="Calibri" w:hAnsi="Open Sans Medium" w:cs="Open Sans Medium"/>
        <w:sz w:val="22"/>
        <w:szCs w:val="22"/>
        <w:lang w:eastAsia="en-US"/>
      </w:rPr>
      <w:t xml:space="preserve">                                   </w:t>
    </w:r>
    <w:r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4E62BFC7" wp14:editId="3D641B92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109300539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D57CE2" w14:textId="77777777" w:rsidR="00196D3F" w:rsidRPr="0061767F" w:rsidRDefault="00196D3F" w:rsidP="00196D3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62BFC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1pt;margin-top:799.7pt;width:595.25pt;height:23.15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1BD57CE2" w14:textId="77777777" w:rsidR="00196D3F" w:rsidRPr="0061767F" w:rsidRDefault="00196D3F" w:rsidP="00196D3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482878E" wp14:editId="5E97326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1591603660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249D5A" w14:textId="77777777" w:rsidR="00196D3F" w:rsidRPr="0061767F" w:rsidRDefault="00196D3F" w:rsidP="00196D3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82878E" id="_x0000_s1027" type="#_x0000_t202" style="position:absolute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68249D5A" w14:textId="77777777" w:rsidR="00196D3F" w:rsidRPr="0061767F" w:rsidRDefault="00196D3F" w:rsidP="00196D3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697618EC" wp14:editId="72A6FEB5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49394930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834C68" w14:textId="77777777" w:rsidR="00196D3F" w:rsidRPr="0061767F" w:rsidRDefault="00196D3F" w:rsidP="00196D3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97618EC" id="_x0000_s1028" type="#_x0000_t202" style="position:absolute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D834C68" w14:textId="77777777" w:rsidR="00196D3F" w:rsidRPr="0061767F" w:rsidRDefault="00196D3F" w:rsidP="00196D3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2B01A4AF" w14:textId="434D4F71" w:rsidR="007B2500" w:rsidRPr="00124D4A" w:rsidRDefault="007B2500" w:rsidP="00101527">
    <w:pPr>
      <w:pStyle w:val="Stopka"/>
      <w:tabs>
        <w:tab w:val="clear" w:pos="9072"/>
      </w:tabs>
      <w:ind w:right="-851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C0C38" w14:textId="3FF64D7B" w:rsidR="009E32CC" w:rsidRPr="00A912FC" w:rsidRDefault="000A3836" w:rsidP="00A912FC">
    <w:pPr>
      <w:pStyle w:val="Stopka"/>
      <w:ind w:left="-1134"/>
      <w:jc w:val="center"/>
    </w:pPr>
    <w:r>
      <w:rPr>
        <w:noProof/>
      </w:rPr>
      <mc:AlternateContent>
        <mc:Choice Requires="wps">
          <w:drawing>
            <wp:inline distT="0" distB="0" distL="0" distR="0" wp14:anchorId="15F61904" wp14:editId="1D2A6EAB">
              <wp:extent cx="7174800" cy="0"/>
              <wp:effectExtent l="0" t="0" r="0" b="0"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720222A1" id="Łącznik prosty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64.9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" strokecolor="black [3213]" strokeweight=".25pt">
              <v:stroke joinstyle="miter"/>
              <w10:anchorlock/>
            </v:line>
          </w:pict>
        </mc:Fallback>
      </mc:AlternateContent>
    </w:r>
  </w:p>
  <w:p w14:paraId="0103D0C5" w14:textId="67074DA9" w:rsidR="004C68E6" w:rsidRDefault="004C68E6" w:rsidP="005138EA">
    <w:pPr>
      <w:pStyle w:val="Stopka"/>
      <w:tabs>
        <w:tab w:val="clear" w:pos="9072"/>
      </w:tabs>
      <w:ind w:left="-709" w:right="-709" w:firstLine="993"/>
      <w:jc w:val="right"/>
      <w:rPr>
        <w:noProof/>
      </w:rPr>
    </w:pPr>
  </w:p>
  <w:p w14:paraId="374EAA7C" w14:textId="77777777" w:rsidR="001E7001" w:rsidRPr="0008661E" w:rsidRDefault="001E7001" w:rsidP="001E7001">
    <w:pPr>
      <w:spacing w:after="120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5FEF3082" wp14:editId="7624E6C8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1459434944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11CBDF" id="Łącznik prosty 3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00B674A8" wp14:editId="72A5F70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114123779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325250" w14:textId="77777777" w:rsidR="001E7001" w:rsidRPr="0061767F" w:rsidRDefault="001E7001" w:rsidP="001E7001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B674A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.1pt;margin-top:799.7pt;width:595.25pt;height:23.15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" stroked="f">
              <v:textbox style="mso-fit-shape-to-text:t">
                <w:txbxContent>
                  <w:p w14:paraId="0A325250" w14:textId="77777777" w:rsidR="001E7001" w:rsidRPr="0061767F" w:rsidRDefault="001E7001" w:rsidP="001E7001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402582D" wp14:editId="48FDA82A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56853711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7C1853" w14:textId="77777777" w:rsidR="001E7001" w:rsidRPr="0061767F" w:rsidRDefault="001E7001" w:rsidP="001E7001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402582D" id="_x0000_s1030" type="#_x0000_t202" style="position:absolute;left:0;text-align:left;margin-left:-.1pt;margin-top:799.7pt;width:595.25pt;height:23.1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E++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SJii7j3chWDeKMfDkY9Yj/B40W3E9KetRiRf2PI3OSEv3BIOfr+XIZxZucZbFaoOOuI/V1&#10;hBmOUBUNlIzmLiTBJzrsPc5mrxJtL5VMJaPGEpvTf4givvZT1suv3f4C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0fxPv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757C1853" w14:textId="77777777" w:rsidR="001E7001" w:rsidRPr="0061767F" w:rsidRDefault="001E7001" w:rsidP="001E7001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62929BA" wp14:editId="34328F9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1F2863" w14:textId="77777777" w:rsidR="001E7001" w:rsidRPr="0061767F" w:rsidRDefault="001E7001" w:rsidP="001E7001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2929BA" id="_x0000_s1031" type="#_x0000_t202" style="position:absolute;left:0;text-align:left;margin-left:-.1pt;margin-top:799.7pt;width:595.25pt;height:23.1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" stroked="f">
              <v:textbox style="mso-fit-shape-to-text:t">
                <w:txbxContent>
                  <w:p w14:paraId="7D1F2863" w14:textId="77777777" w:rsidR="001E7001" w:rsidRPr="0061767F" w:rsidRDefault="001E7001" w:rsidP="001E7001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5F6FEF5F" w14:textId="77777777" w:rsidR="001E7001" w:rsidRDefault="001E7001" w:rsidP="005138EA">
    <w:pPr>
      <w:pStyle w:val="Stopka"/>
      <w:tabs>
        <w:tab w:val="clear" w:pos="9072"/>
      </w:tabs>
      <w:ind w:left="-709" w:right="-709" w:firstLine="993"/>
      <w:jc w:val="right"/>
    </w:pPr>
  </w:p>
  <w:p w14:paraId="6FF6ECCB" w14:textId="77777777" w:rsidR="001E7001" w:rsidRDefault="001E7001" w:rsidP="005138EA">
    <w:pPr>
      <w:pStyle w:val="Stopka"/>
      <w:tabs>
        <w:tab w:val="clear" w:pos="9072"/>
      </w:tabs>
      <w:ind w:left="-709" w:right="-709" w:firstLine="99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83CB2" w14:textId="77777777" w:rsidR="00D5478A" w:rsidRDefault="00D5478A">
      <w:r>
        <w:separator/>
      </w:r>
    </w:p>
  </w:footnote>
  <w:footnote w:type="continuationSeparator" w:id="0">
    <w:p w14:paraId="0D109333" w14:textId="77777777" w:rsidR="00D5478A" w:rsidRDefault="00D54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A2F97" w14:textId="47E33DAA" w:rsidR="00F5032F" w:rsidRDefault="009E32CC" w:rsidP="007307E5">
    <w:pPr>
      <w:pStyle w:val="Nagwek"/>
      <w:ind w:left="-1134" w:firstLine="141"/>
    </w:pPr>
    <w:r>
      <w:rPr>
        <w:noProof/>
      </w:rPr>
      <w:drawing>
        <wp:inline distT="0" distB="0" distL="0" distR="0" wp14:anchorId="73C18D14" wp14:editId="435929E4">
          <wp:extent cx="6829425" cy="666115"/>
          <wp:effectExtent l="0" t="0" r="0" b="0"/>
          <wp:docPr id="1057788494" name="Obraz 1057788494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6117" cy="6677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6BC179" w14:textId="7CC84019" w:rsidR="009E32CC" w:rsidRDefault="009E32CC" w:rsidP="009A4ACC">
    <w:pPr>
      <w:pStyle w:val="Nagwek"/>
      <w:ind w:left="-1134"/>
    </w:pPr>
    <w:r>
      <w:rPr>
        <w:noProof/>
      </w:rPr>
      <mc:AlternateContent>
        <mc:Choice Requires="wps">
          <w:drawing>
            <wp:inline distT="0" distB="0" distL="0" distR="0" wp14:anchorId="294FF6BF" wp14:editId="5992934B">
              <wp:extent cx="6905625" cy="0"/>
              <wp:effectExtent l="0" t="0" r="0" b="0"/>
              <wp:docPr id="1102288169" name="Łącznik prosty 110228816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056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3865F408" id="Łącznik prosty 1102288169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43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" strokecolor="black [3213]" strokeweight=".25pt">
              <v:stroke joinstyle="miter"/>
              <w10:anchorlock/>
            </v:line>
          </w:pict>
        </mc:Fallback>
      </mc:AlternateContent>
    </w:r>
  </w:p>
  <w:p w14:paraId="4590A419" w14:textId="77777777" w:rsidR="009A4ACC" w:rsidRDefault="009A4ACC" w:rsidP="009A4ACC">
    <w:pPr>
      <w:pStyle w:val="Nagwek"/>
      <w:ind w:left="-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EC6C2" w14:textId="77777777" w:rsidR="000174EA" w:rsidRDefault="004C68E6" w:rsidP="004C68E6">
    <w:pPr>
      <w:pStyle w:val="Nagwek"/>
      <w:tabs>
        <w:tab w:val="clear" w:pos="4536"/>
        <w:tab w:val="center" w:pos="4962"/>
      </w:tabs>
      <w:ind w:left="-1276" w:firstLine="142"/>
    </w:pPr>
    <w:r>
      <w:rPr>
        <w:noProof/>
      </w:rPr>
      <w:drawing>
        <wp:inline distT="0" distB="0" distL="0" distR="0" wp14:anchorId="5A1ED61B" wp14:editId="6C08ADB0">
          <wp:extent cx="7029450" cy="658439"/>
          <wp:effectExtent l="0" t="0" r="0" b="0"/>
          <wp:docPr id="1426782278" name="Obraz 1426782278" descr="Ciąg czterech logotypów w kolejności od lewej: 1. Fundusze Europejskie dla Pomorza, 2. Rzeczpospolita Polska, 3. Dofinansowane przez Unię Europejską, 4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9233" cy="6696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4EA">
      <w:rPr>
        <w:noProof/>
      </w:rPr>
      <mc:AlternateContent>
        <mc:Choice Requires="wps">
          <w:drawing>
            <wp:inline distT="0" distB="0" distL="0" distR="0" wp14:anchorId="23FC17A6" wp14:editId="19240590">
              <wp:extent cx="7258050" cy="0"/>
              <wp:effectExtent l="0" t="0" r="0" b="0"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237B54C0" id="Łącznik prosty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7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" strokecolor="black [3213]" strokeweight=".25pt">
              <v:stroke joinstyle="miter"/>
              <w10:anchorlock/>
            </v:line>
          </w:pict>
        </mc:Fallback>
      </mc:AlternateContent>
    </w:r>
  </w:p>
  <w:p w14:paraId="09EBAE90" w14:textId="77777777" w:rsidR="000174EA" w:rsidRDefault="000174EA" w:rsidP="000174EA">
    <w:pPr>
      <w:pStyle w:val="Nagwek"/>
      <w:tabs>
        <w:tab w:val="clear" w:pos="4536"/>
        <w:tab w:val="clear" w:pos="9072"/>
        <w:tab w:val="left" w:pos="358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4E5834"/>
    <w:multiLevelType w:val="hybridMultilevel"/>
    <w:tmpl w:val="6E6C856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5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927281"/>
    <w:multiLevelType w:val="hybridMultilevel"/>
    <w:tmpl w:val="03F8B202"/>
    <w:lvl w:ilvl="0" w:tplc="DA385A34">
      <w:numFmt w:val="decimal"/>
      <w:lvlText w:val="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35C0A"/>
    <w:multiLevelType w:val="multilevel"/>
    <w:tmpl w:val="428E9EAC"/>
    <w:numStyleLink w:val="Lista1"/>
  </w:abstractNum>
  <w:num w:numId="1" w16cid:durableId="10035523">
    <w:abstractNumId w:val="5"/>
  </w:num>
  <w:num w:numId="2" w16cid:durableId="1504273597">
    <w:abstractNumId w:val="9"/>
  </w:num>
  <w:num w:numId="3" w16cid:durableId="355619474">
    <w:abstractNumId w:val="6"/>
  </w:num>
  <w:num w:numId="4" w16cid:durableId="544952099">
    <w:abstractNumId w:val="1"/>
  </w:num>
  <w:num w:numId="5" w16cid:durableId="803735364">
    <w:abstractNumId w:val="7"/>
  </w:num>
  <w:num w:numId="6" w16cid:durableId="2102068618">
    <w:abstractNumId w:val="4"/>
  </w:num>
  <w:num w:numId="7" w16cid:durableId="265113393">
    <w:abstractNumId w:val="3"/>
  </w:num>
  <w:num w:numId="8" w16cid:durableId="152650514">
    <w:abstractNumId w:val="2"/>
  </w:num>
  <w:num w:numId="9" w16cid:durableId="56979079">
    <w:abstractNumId w:val="0"/>
  </w:num>
  <w:num w:numId="10" w16cid:durableId="10138456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5F7364C-A3C9-4692-B63C-9179DF98A9E5}"/>
  </w:docVars>
  <w:rsids>
    <w:rsidRoot w:val="001A02A1"/>
    <w:rsid w:val="00012077"/>
    <w:rsid w:val="00012872"/>
    <w:rsid w:val="000174EA"/>
    <w:rsid w:val="000364DF"/>
    <w:rsid w:val="00061F20"/>
    <w:rsid w:val="00080D83"/>
    <w:rsid w:val="000A3836"/>
    <w:rsid w:val="000B13C9"/>
    <w:rsid w:val="000C29AC"/>
    <w:rsid w:val="000C37E2"/>
    <w:rsid w:val="000D283E"/>
    <w:rsid w:val="00101527"/>
    <w:rsid w:val="00120BC8"/>
    <w:rsid w:val="00124D4A"/>
    <w:rsid w:val="00127ADB"/>
    <w:rsid w:val="001304E7"/>
    <w:rsid w:val="00130B23"/>
    <w:rsid w:val="00143AAE"/>
    <w:rsid w:val="00145A61"/>
    <w:rsid w:val="00145D48"/>
    <w:rsid w:val="001518D4"/>
    <w:rsid w:val="001520FF"/>
    <w:rsid w:val="00152651"/>
    <w:rsid w:val="00162BCC"/>
    <w:rsid w:val="00196D3F"/>
    <w:rsid w:val="001A02A1"/>
    <w:rsid w:val="001A3D33"/>
    <w:rsid w:val="001A5440"/>
    <w:rsid w:val="001B210F"/>
    <w:rsid w:val="001B2C50"/>
    <w:rsid w:val="001B48EA"/>
    <w:rsid w:val="001C3308"/>
    <w:rsid w:val="001D059A"/>
    <w:rsid w:val="001D71BF"/>
    <w:rsid w:val="001E7001"/>
    <w:rsid w:val="00204F16"/>
    <w:rsid w:val="00241246"/>
    <w:rsid w:val="00241C1F"/>
    <w:rsid w:val="002425AE"/>
    <w:rsid w:val="002529E4"/>
    <w:rsid w:val="002B2CD6"/>
    <w:rsid w:val="002C102C"/>
    <w:rsid w:val="002C6347"/>
    <w:rsid w:val="002D2709"/>
    <w:rsid w:val="002D5E87"/>
    <w:rsid w:val="002D6809"/>
    <w:rsid w:val="00300061"/>
    <w:rsid w:val="003053F6"/>
    <w:rsid w:val="003134F6"/>
    <w:rsid w:val="00315901"/>
    <w:rsid w:val="00320AAC"/>
    <w:rsid w:val="00325198"/>
    <w:rsid w:val="003309E3"/>
    <w:rsid w:val="00330FBB"/>
    <w:rsid w:val="00335706"/>
    <w:rsid w:val="00337B3A"/>
    <w:rsid w:val="003526F5"/>
    <w:rsid w:val="0035482A"/>
    <w:rsid w:val="003619F2"/>
    <w:rsid w:val="00361CBA"/>
    <w:rsid w:val="00365820"/>
    <w:rsid w:val="0037216A"/>
    <w:rsid w:val="00386C9D"/>
    <w:rsid w:val="0039693E"/>
    <w:rsid w:val="003C554F"/>
    <w:rsid w:val="003E151C"/>
    <w:rsid w:val="0040149C"/>
    <w:rsid w:val="00412918"/>
    <w:rsid w:val="00414478"/>
    <w:rsid w:val="00426B66"/>
    <w:rsid w:val="004430F4"/>
    <w:rsid w:val="004448DA"/>
    <w:rsid w:val="004521EA"/>
    <w:rsid w:val="004556AC"/>
    <w:rsid w:val="00464281"/>
    <w:rsid w:val="00492BD3"/>
    <w:rsid w:val="004B38AD"/>
    <w:rsid w:val="004B3F4A"/>
    <w:rsid w:val="004B70BD"/>
    <w:rsid w:val="004C303B"/>
    <w:rsid w:val="004C39F0"/>
    <w:rsid w:val="004C5F5C"/>
    <w:rsid w:val="004C68E6"/>
    <w:rsid w:val="004D6317"/>
    <w:rsid w:val="004D73A8"/>
    <w:rsid w:val="005138EA"/>
    <w:rsid w:val="00516CC4"/>
    <w:rsid w:val="0052111D"/>
    <w:rsid w:val="00526E9C"/>
    <w:rsid w:val="00533530"/>
    <w:rsid w:val="005373F2"/>
    <w:rsid w:val="00546E58"/>
    <w:rsid w:val="005760A9"/>
    <w:rsid w:val="00594464"/>
    <w:rsid w:val="005A5B47"/>
    <w:rsid w:val="005D1FFD"/>
    <w:rsid w:val="005D5BE8"/>
    <w:rsid w:val="005D7FF4"/>
    <w:rsid w:val="005F4E43"/>
    <w:rsid w:val="005F687F"/>
    <w:rsid w:val="00601C39"/>
    <w:rsid w:val="0061767F"/>
    <w:rsid w:val="006202F7"/>
    <w:rsid w:val="00622781"/>
    <w:rsid w:val="00622AE4"/>
    <w:rsid w:val="006261B8"/>
    <w:rsid w:val="00627390"/>
    <w:rsid w:val="00634D3D"/>
    <w:rsid w:val="00640BFF"/>
    <w:rsid w:val="0064798E"/>
    <w:rsid w:val="0066032A"/>
    <w:rsid w:val="00665A91"/>
    <w:rsid w:val="006715CE"/>
    <w:rsid w:val="00676C6C"/>
    <w:rsid w:val="0069621B"/>
    <w:rsid w:val="006B4267"/>
    <w:rsid w:val="006C3567"/>
    <w:rsid w:val="006C6D57"/>
    <w:rsid w:val="006F0C63"/>
    <w:rsid w:val="006F209E"/>
    <w:rsid w:val="00715F50"/>
    <w:rsid w:val="007169CF"/>
    <w:rsid w:val="00727F94"/>
    <w:rsid w:val="007307E5"/>
    <w:rsid w:val="00732319"/>
    <w:rsid w:val="007337EB"/>
    <w:rsid w:val="0073504F"/>
    <w:rsid w:val="00745D18"/>
    <w:rsid w:val="00751AC2"/>
    <w:rsid w:val="00775FB6"/>
    <w:rsid w:val="00776530"/>
    <w:rsid w:val="00791E8E"/>
    <w:rsid w:val="007A0109"/>
    <w:rsid w:val="007B2500"/>
    <w:rsid w:val="007B5688"/>
    <w:rsid w:val="007D61D6"/>
    <w:rsid w:val="007E1B19"/>
    <w:rsid w:val="007E346E"/>
    <w:rsid w:val="007F3623"/>
    <w:rsid w:val="007F4C67"/>
    <w:rsid w:val="0081248D"/>
    <w:rsid w:val="00827311"/>
    <w:rsid w:val="0083458C"/>
    <w:rsid w:val="00834BB4"/>
    <w:rsid w:val="00835187"/>
    <w:rsid w:val="00866487"/>
    <w:rsid w:val="00873501"/>
    <w:rsid w:val="00876326"/>
    <w:rsid w:val="00882AAC"/>
    <w:rsid w:val="008945D9"/>
    <w:rsid w:val="008B4682"/>
    <w:rsid w:val="008C52E2"/>
    <w:rsid w:val="008F11C6"/>
    <w:rsid w:val="00910926"/>
    <w:rsid w:val="00940E09"/>
    <w:rsid w:val="009706FB"/>
    <w:rsid w:val="009726FB"/>
    <w:rsid w:val="009A32D2"/>
    <w:rsid w:val="009A4ACC"/>
    <w:rsid w:val="009C70C9"/>
    <w:rsid w:val="009D71C1"/>
    <w:rsid w:val="009E32CC"/>
    <w:rsid w:val="009F2CF0"/>
    <w:rsid w:val="009F4A74"/>
    <w:rsid w:val="00A0160D"/>
    <w:rsid w:val="00A03C07"/>
    <w:rsid w:val="00A04690"/>
    <w:rsid w:val="00A20E71"/>
    <w:rsid w:val="00A21771"/>
    <w:rsid w:val="00A348BF"/>
    <w:rsid w:val="00A40DD3"/>
    <w:rsid w:val="00A44528"/>
    <w:rsid w:val="00A6405B"/>
    <w:rsid w:val="00A830EB"/>
    <w:rsid w:val="00A8311B"/>
    <w:rsid w:val="00A912FC"/>
    <w:rsid w:val="00A95279"/>
    <w:rsid w:val="00AA2DFD"/>
    <w:rsid w:val="00AD184B"/>
    <w:rsid w:val="00AD1EFE"/>
    <w:rsid w:val="00AD51FC"/>
    <w:rsid w:val="00AD7E56"/>
    <w:rsid w:val="00AE4E9A"/>
    <w:rsid w:val="00B00F94"/>
    <w:rsid w:val="00B01F08"/>
    <w:rsid w:val="00B05722"/>
    <w:rsid w:val="00B11820"/>
    <w:rsid w:val="00B16E8F"/>
    <w:rsid w:val="00B2442F"/>
    <w:rsid w:val="00B30401"/>
    <w:rsid w:val="00B46949"/>
    <w:rsid w:val="00B6637D"/>
    <w:rsid w:val="00B67D4D"/>
    <w:rsid w:val="00BA5163"/>
    <w:rsid w:val="00BB76D0"/>
    <w:rsid w:val="00BC363C"/>
    <w:rsid w:val="00BF37D5"/>
    <w:rsid w:val="00C02DC5"/>
    <w:rsid w:val="00C2685C"/>
    <w:rsid w:val="00C268A0"/>
    <w:rsid w:val="00C33F72"/>
    <w:rsid w:val="00C377A0"/>
    <w:rsid w:val="00C51261"/>
    <w:rsid w:val="00C55274"/>
    <w:rsid w:val="00C570F6"/>
    <w:rsid w:val="00C57BB1"/>
    <w:rsid w:val="00C62C24"/>
    <w:rsid w:val="00C635B6"/>
    <w:rsid w:val="00C64144"/>
    <w:rsid w:val="00C75BA5"/>
    <w:rsid w:val="00C83DB5"/>
    <w:rsid w:val="00C94073"/>
    <w:rsid w:val="00CA5CBD"/>
    <w:rsid w:val="00CE005B"/>
    <w:rsid w:val="00D0361A"/>
    <w:rsid w:val="00D0483B"/>
    <w:rsid w:val="00D1150B"/>
    <w:rsid w:val="00D17FAF"/>
    <w:rsid w:val="00D2009E"/>
    <w:rsid w:val="00D22D38"/>
    <w:rsid w:val="00D241EE"/>
    <w:rsid w:val="00D30ADD"/>
    <w:rsid w:val="00D3144F"/>
    <w:rsid w:val="00D4398C"/>
    <w:rsid w:val="00D43A0D"/>
    <w:rsid w:val="00D46867"/>
    <w:rsid w:val="00D47770"/>
    <w:rsid w:val="00D526F3"/>
    <w:rsid w:val="00D5478A"/>
    <w:rsid w:val="00D55C63"/>
    <w:rsid w:val="00D57724"/>
    <w:rsid w:val="00D64A74"/>
    <w:rsid w:val="00D84BF7"/>
    <w:rsid w:val="00D90EC0"/>
    <w:rsid w:val="00D929EC"/>
    <w:rsid w:val="00D93707"/>
    <w:rsid w:val="00DA2034"/>
    <w:rsid w:val="00DC733E"/>
    <w:rsid w:val="00DE5229"/>
    <w:rsid w:val="00DE74D0"/>
    <w:rsid w:val="00DF57BE"/>
    <w:rsid w:val="00E06500"/>
    <w:rsid w:val="00E42919"/>
    <w:rsid w:val="00E539C6"/>
    <w:rsid w:val="00E57060"/>
    <w:rsid w:val="00E61309"/>
    <w:rsid w:val="00E7243E"/>
    <w:rsid w:val="00E81ADD"/>
    <w:rsid w:val="00E84644"/>
    <w:rsid w:val="00E87616"/>
    <w:rsid w:val="00E900E1"/>
    <w:rsid w:val="00E9012B"/>
    <w:rsid w:val="00EA3072"/>
    <w:rsid w:val="00EA5C16"/>
    <w:rsid w:val="00ED23A9"/>
    <w:rsid w:val="00EF000D"/>
    <w:rsid w:val="00F15126"/>
    <w:rsid w:val="00F24C4D"/>
    <w:rsid w:val="00F5032F"/>
    <w:rsid w:val="00F545A3"/>
    <w:rsid w:val="00F67CB5"/>
    <w:rsid w:val="00F74105"/>
    <w:rsid w:val="00F75212"/>
    <w:rsid w:val="00F7565E"/>
    <w:rsid w:val="00F83749"/>
    <w:rsid w:val="00F83EE2"/>
    <w:rsid w:val="00FA038E"/>
    <w:rsid w:val="00FB1502"/>
    <w:rsid w:val="00FB5706"/>
    <w:rsid w:val="00FB7887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C7827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96D3F"/>
    <w:pPr>
      <w:spacing w:line="276" w:lineRule="auto"/>
    </w:pPr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character" w:styleId="Hipercze">
    <w:name w:val="Hyperlink"/>
    <w:basedOn w:val="Domylnaczcionkaakapitu"/>
    <w:uiPriority w:val="99"/>
    <w:unhideWhenUsed/>
    <w:rsid w:val="009E32C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30FBB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30FBB"/>
  </w:style>
  <w:style w:type="character" w:styleId="Odwoanieprzypisudolnego">
    <w:name w:val="footnote reference"/>
    <w:unhideWhenUsed/>
    <w:rsid w:val="00330FBB"/>
    <w:rPr>
      <w:rFonts w:ascii="Times New Roman" w:hAnsi="Times New Roman" w:cs="Times New Roman" w:hint="default"/>
      <w:vertAlign w:val="superscript"/>
    </w:rPr>
  </w:style>
  <w:style w:type="table" w:styleId="Tabela-Siatka">
    <w:name w:val="Table Grid"/>
    <w:basedOn w:val="Standardowy"/>
    <w:uiPriority w:val="59"/>
    <w:rsid w:val="00C2685C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unhideWhenUsed/>
    <w:rsid w:val="00C2685C"/>
    <w:pPr>
      <w:spacing w:line="240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C2685C"/>
    <w:rPr>
      <w:rFonts w:ascii="Calibri" w:eastAsia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unhideWhenUsed/>
    <w:rsid w:val="00C2685C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2685C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521EA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5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7364C-A3C9-4692-B63C-9179DF98A9E5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C7C86BC6-51D5-4C2A-BA08-8321848EB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57</TotalTime>
  <Pages>9</Pages>
  <Words>1461</Words>
  <Characters>8771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5.1b do Instrukcji_Informacje przedstawiane przy ubieganiu się o pomoc de minimis do uchwały 1073/213/26 ZWP z dn. 11.08.2026 r.</vt:lpstr>
    </vt:vector>
  </TitlesOfParts>
  <Company>UMWP</Company>
  <LinksUpToDate>false</LinksUpToDate>
  <CharactersWithSpaces>10212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5.1b do Instrukcji_Informacje przedstawiane przy ubieganiu się o pomoc de minimis do uchwały nr 1073/213/26 ZWP z dn. 11.08.2026 r.</dc:title>
  <dc:subject>zał. 5.1b do Instrukcji_formularz informacji</dc:subject>
  <cp:keywords>Uchwała nr 1073/213/26 ZWP; Zał 5.1b do Instrukcji przygotowania załączników</cp:keywords>
  <cp:lastModifiedBy>Małgorzata Mach-Otterska</cp:lastModifiedBy>
  <cp:revision>4</cp:revision>
  <cp:lastPrinted>2023-01-30T16:12:00Z</cp:lastPrinted>
  <dcterms:created xsi:type="dcterms:W3CDTF">2026-02-26T09:00:00Z</dcterms:created>
  <dcterms:modified xsi:type="dcterms:W3CDTF">2026-08-12T11:08:00Z</dcterms:modified>
</cp:coreProperties>
</file>